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AD47C7" w14:textId="34D79032" w:rsidR="002715D4" w:rsidRDefault="006B0787">
      <w:pPr>
        <w:ind w:right="1156"/>
        <w:jc w:val="center"/>
        <w:rPr>
          <w:b/>
          <w:sz w:val="24"/>
        </w:rPr>
      </w:pPr>
      <w:r>
        <w:rPr>
          <w:b/>
          <w:sz w:val="24"/>
        </w:rPr>
        <w:t xml:space="preserve"> </w:t>
      </w:r>
    </w:p>
    <w:p w14:paraId="7B600DB7" w14:textId="77777777" w:rsidR="00EE4747" w:rsidRDefault="00EE4747" w:rsidP="00FB7988">
      <w:pPr>
        <w:ind w:right="1156"/>
        <w:jc w:val="center"/>
        <w:rPr>
          <w:b/>
          <w:sz w:val="24"/>
        </w:rPr>
      </w:pPr>
    </w:p>
    <w:p w14:paraId="2EFB10B4" w14:textId="77777777" w:rsidR="00FB7988" w:rsidRPr="00FB7988" w:rsidRDefault="00FB7988" w:rsidP="25BDFEB0">
      <w:pPr>
        <w:ind w:right="1156"/>
        <w:jc w:val="center"/>
        <w:rPr>
          <w:b/>
          <w:bCs/>
          <w:sz w:val="24"/>
          <w:szCs w:val="24"/>
        </w:rPr>
      </w:pPr>
    </w:p>
    <w:p w14:paraId="3E349C10" w14:textId="77777777" w:rsidR="000B6AC8" w:rsidRPr="000B6AC8" w:rsidRDefault="000B6AC8" w:rsidP="000B6AC8">
      <w:pPr>
        <w:jc w:val="center"/>
        <w:rPr>
          <w:b/>
          <w:bCs/>
          <w:sz w:val="28"/>
          <w:szCs w:val="28"/>
          <w:lang w:val="en-US"/>
        </w:rPr>
      </w:pPr>
      <w:r w:rsidRPr="000B6AC8">
        <w:rPr>
          <w:b/>
          <w:bCs/>
          <w:sz w:val="28"/>
          <w:szCs w:val="28"/>
          <w:lang w:val="en-US"/>
        </w:rPr>
        <w:t xml:space="preserve">NDC Capacity Building: </w:t>
      </w:r>
    </w:p>
    <w:p w14:paraId="0F6764C4" w14:textId="0353DB2C" w:rsidR="00392552" w:rsidRPr="005E6ADA" w:rsidRDefault="000B6AC8" w:rsidP="000B6AC8">
      <w:pPr>
        <w:jc w:val="center"/>
        <w:rPr>
          <w:b/>
          <w:bCs/>
          <w:sz w:val="28"/>
          <w:szCs w:val="28"/>
          <w:lang w:val="en-US"/>
        </w:rPr>
      </w:pPr>
      <w:r w:rsidRPr="000B6AC8">
        <w:rPr>
          <w:b/>
          <w:bCs/>
          <w:sz w:val="28"/>
          <w:szCs w:val="28"/>
          <w:lang w:val="en-US"/>
        </w:rPr>
        <w:t>NDC Infrasound Data Analysis Training</w:t>
      </w:r>
    </w:p>
    <w:p w14:paraId="0C91614A" w14:textId="51427B5E" w:rsidR="006B0787" w:rsidRPr="008F74FD" w:rsidRDefault="000B6AC8" w:rsidP="005A521D">
      <w:pPr>
        <w:spacing w:before="60" w:after="60"/>
        <w:jc w:val="center"/>
        <w:rPr>
          <w:b/>
          <w:i/>
          <w:sz w:val="28"/>
          <w:szCs w:val="28"/>
          <w:lang w:val="en-US"/>
        </w:rPr>
      </w:pPr>
      <w:r>
        <w:rPr>
          <w:b/>
          <w:i/>
          <w:sz w:val="28"/>
          <w:szCs w:val="28"/>
          <w:lang w:val="en-US"/>
        </w:rPr>
        <w:t>12</w:t>
      </w:r>
      <w:r w:rsidR="0073669A" w:rsidRPr="0073669A">
        <w:rPr>
          <w:b/>
          <w:i/>
          <w:sz w:val="28"/>
          <w:szCs w:val="28"/>
          <w:lang w:val="en-US"/>
        </w:rPr>
        <w:t xml:space="preserve"> to 1</w:t>
      </w:r>
      <w:r>
        <w:rPr>
          <w:b/>
          <w:i/>
          <w:sz w:val="28"/>
          <w:szCs w:val="28"/>
          <w:lang w:val="en-US"/>
        </w:rPr>
        <w:t>6</w:t>
      </w:r>
      <w:r w:rsidR="0073669A" w:rsidRPr="0073669A">
        <w:rPr>
          <w:b/>
          <w:i/>
          <w:sz w:val="28"/>
          <w:szCs w:val="28"/>
          <w:lang w:val="en-US"/>
        </w:rPr>
        <w:t xml:space="preserve"> </w:t>
      </w:r>
      <w:r>
        <w:rPr>
          <w:b/>
          <w:i/>
          <w:sz w:val="28"/>
          <w:szCs w:val="28"/>
          <w:lang w:val="en-US"/>
        </w:rPr>
        <w:t>October</w:t>
      </w:r>
      <w:r w:rsidR="0073669A" w:rsidRPr="0073669A">
        <w:rPr>
          <w:b/>
          <w:i/>
          <w:sz w:val="28"/>
          <w:szCs w:val="28"/>
          <w:lang w:val="en-US"/>
        </w:rPr>
        <w:t xml:space="preserve"> 2026</w:t>
      </w:r>
      <w:r w:rsidR="006B0787" w:rsidRPr="008F74FD">
        <w:rPr>
          <w:b/>
          <w:i/>
          <w:sz w:val="28"/>
          <w:szCs w:val="28"/>
          <w:lang w:val="en-US"/>
        </w:rPr>
        <w:t xml:space="preserve"> </w:t>
      </w:r>
    </w:p>
    <w:p w14:paraId="404DFC32" w14:textId="57963D69" w:rsidR="000D3415" w:rsidRDefault="000B6AC8" w:rsidP="000D3415">
      <w:pPr>
        <w:jc w:val="center"/>
        <w:rPr>
          <w:i/>
          <w:sz w:val="28"/>
          <w:szCs w:val="28"/>
        </w:rPr>
      </w:pPr>
      <w:r w:rsidRPr="000B6AC8">
        <w:rPr>
          <w:i/>
          <w:sz w:val="28"/>
          <w:szCs w:val="28"/>
        </w:rPr>
        <w:t>Vienna International Centre, Vienna, Austria</w:t>
      </w:r>
    </w:p>
    <w:p w14:paraId="27424466" w14:textId="77777777" w:rsidR="005934BC" w:rsidRPr="005A521D" w:rsidRDefault="005934BC" w:rsidP="000D3415">
      <w:pPr>
        <w:jc w:val="center"/>
        <w:rPr>
          <w:i/>
          <w:sz w:val="28"/>
          <w:szCs w:val="28"/>
        </w:rPr>
      </w:pPr>
    </w:p>
    <w:p w14:paraId="0AD0D95E" w14:textId="77777777" w:rsidR="00EE4747" w:rsidRDefault="00EE4747" w:rsidP="00FB7988">
      <w:pPr>
        <w:jc w:val="center"/>
        <w:rPr>
          <w:b/>
          <w:sz w:val="24"/>
        </w:rPr>
      </w:pPr>
    </w:p>
    <w:p w14:paraId="092F9E67" w14:textId="77777777" w:rsidR="00456020" w:rsidRPr="00FB7988" w:rsidRDefault="00456020" w:rsidP="00456020">
      <w:pPr>
        <w:keepNext/>
        <w:ind w:left="1440" w:right="-1" w:hanging="1440"/>
        <w:jc w:val="center"/>
        <w:outlineLvl w:val="0"/>
        <w:rPr>
          <w:sz w:val="24"/>
          <w:szCs w:val="24"/>
        </w:rPr>
      </w:pPr>
      <w:r>
        <w:rPr>
          <w:sz w:val="24"/>
          <w:szCs w:val="24"/>
        </w:rPr>
        <w:t>ELIGIBILITY CRITERIA AND PARTICIPANT PROFILE</w:t>
      </w:r>
    </w:p>
    <w:p w14:paraId="02DC9230" w14:textId="77777777" w:rsidR="00456020" w:rsidRPr="00FB7988" w:rsidRDefault="00C243DE" w:rsidP="00456020">
      <w:pPr>
        <w:jc w:val="center"/>
        <w:rPr>
          <w:sz w:val="22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71552" behindDoc="0" locked="0" layoutInCell="0" allowOverlap="1" wp14:anchorId="7C6B3B1B" wp14:editId="38C76894">
                <wp:simplePos x="0" y="0"/>
                <wp:positionH relativeFrom="column">
                  <wp:posOffset>-16510</wp:posOffset>
                </wp:positionH>
                <wp:positionV relativeFrom="paragraph">
                  <wp:posOffset>75565</wp:posOffset>
                </wp:positionV>
                <wp:extent cx="5802630" cy="0"/>
                <wp:effectExtent l="12065" t="8890" r="14605" b="10160"/>
                <wp:wrapNone/>
                <wp:docPr id="26" name="Line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0263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18B0D071">
              <v:line id="Line 81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o:allowincell="f" strokeweight="1pt" from="-1.3pt,5.95pt" to="455.6pt,5.95pt" w14:anchorId="458582C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nk/sAEAAEkDAAAOAAAAZHJzL2Uyb0RvYy54bWysU01v2zAMvQ/YfxB0X+xkWFcYcXpI1126&#10;LUC7H8BIsi1MFgVSiZ1/P0lN0mK7DfNBoPjx9PhIr+/m0YmjIbboW7lc1FIYr1Bb37fy5/PDh1sp&#10;OILX4NCbVp4My7vN+3frKTRmhQM6bUgkEM/NFFo5xBiaqmI1mBF4gcH4FOyQRojpSn2lCaaEPrpq&#10;Vdc31YSkA6EyzMl7/xKUm4LfdUbFH13HJgrXysQtlpPKuc9ntVlD0xOEwaozDfgHFiNYnx69Qt1D&#10;BHEg+xfUaBUhYxcXCscKu84qU3pI3SzrP7p5GiCY0ksSh8NVJv5/sOr7cet3lKmr2T+FR1S/WHjc&#10;DuB7Uwg8n0Ia3DJLVU2Bm2tJvnDYkdhP31CnHDhELCrMHY0ZMvUn5iL26Sq2maNQyfnptl7dfEwz&#10;UZdYBc2lMBDHrwZHkY1WOuuzDtDA8ZFjJgLNJSW7PT5Y58osnRdTYrv6XNelgtFZnaM5j6nfbx2J&#10;I+R1KF9pK0XephEevC5ogwH95WxHsO7FTq87f1YjC5C3jZs96tOOLiqleRWa593KC/H2Xqpf/4DN&#10;bwAAAP//AwBQSwMEFAAGAAgAAAAhAChLup/dAAAACAEAAA8AAABkcnMvZG93bnJldi54bWxMj8FO&#10;wzAQRO9I/IO1SNxaJzmUNMSpEKiqQFzaInHdxts4JV6nsduGv8eIQznuzGj2TbkYbSfONPjWsYJ0&#10;moAgrp1uuVHwsV1OchA+IGvsHJOCb/KwqG5vSiy0u/CazpvQiFjCvkAFJoS+kNLXhiz6qeuJo7d3&#10;g8UQz6GResBLLLedzJJkJi22HD8Y7OnZUP21OVkF+LJah888e3toX837Ybs8rkx+VOr+bnx6BBFo&#10;DNcw/OJHdKgi086dWHvRKZhks5iMejoHEf15mmYgdn+CrEr5f0D1AwAA//8DAFBLAQItABQABgAI&#10;AAAAIQC2gziS/gAAAOEBAAATAAAAAAAAAAAAAAAAAAAAAABbQ29udGVudF9UeXBlc10ueG1sUEsB&#10;Ai0AFAAGAAgAAAAhADj9If/WAAAAlAEAAAsAAAAAAAAAAAAAAAAALwEAAF9yZWxzLy5yZWxzUEsB&#10;Ai0AFAAGAAgAAAAhAAyeeT+wAQAASQMAAA4AAAAAAAAAAAAAAAAALgIAAGRycy9lMm9Eb2MueG1s&#10;UEsBAi0AFAAGAAgAAAAhAChLup/dAAAACAEAAA8AAAAAAAAAAAAAAAAACgQAAGRycy9kb3ducmV2&#10;LnhtbFBLBQYAAAAABAAEAPMAAAAUBQAAAAA=&#10;"/>
            </w:pict>
          </mc:Fallback>
        </mc:AlternateContent>
      </w:r>
    </w:p>
    <w:p w14:paraId="62E0FAD3" w14:textId="77777777" w:rsidR="00456020" w:rsidRDefault="00456020" w:rsidP="008F74FD">
      <w:pPr>
        <w:numPr>
          <w:ilvl w:val="0"/>
          <w:numId w:val="6"/>
        </w:numPr>
        <w:ind w:left="360"/>
        <w:rPr>
          <w:b/>
        </w:rPr>
      </w:pPr>
      <w:r w:rsidRPr="008C79BF">
        <w:rPr>
          <w:b/>
        </w:rPr>
        <w:t>What best describes your role in your home institution</w:t>
      </w:r>
      <w:r w:rsidR="00FB370D">
        <w:rPr>
          <w:b/>
        </w:rPr>
        <w:t xml:space="preserve"> (mark all that apply)</w:t>
      </w:r>
      <w:r w:rsidRPr="008C79BF">
        <w:rPr>
          <w:b/>
        </w:rPr>
        <w:t>?</w:t>
      </w:r>
    </w:p>
    <w:p w14:paraId="6C03641E" w14:textId="77777777" w:rsidR="00456020" w:rsidRDefault="00456020" w:rsidP="00456020">
      <w:pPr>
        <w:ind w:right="1225"/>
        <w:jc w:val="both"/>
        <w:rPr>
          <w:b/>
        </w:rPr>
      </w:pPr>
    </w:p>
    <w:p w14:paraId="5924C038" w14:textId="77777777" w:rsidR="00856D92" w:rsidRPr="008F74FD" w:rsidRDefault="00856D92" w:rsidP="00856D92">
      <w:pPr>
        <w:ind w:right="-1"/>
        <w:jc w:val="both"/>
      </w:pPr>
      <w:r w:rsidRPr="008F74FD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1"/>
      <w:r w:rsidRPr="008F74FD">
        <w:instrText xml:space="preserve"> FORMCHECKBOX </w:instrText>
      </w:r>
      <w:r w:rsidRPr="008F74FD">
        <w:fldChar w:fldCharType="separate"/>
      </w:r>
      <w:r w:rsidRPr="008F74FD">
        <w:fldChar w:fldCharType="end"/>
      </w:r>
      <w:bookmarkEnd w:id="0"/>
      <w:r w:rsidRPr="008F74FD">
        <w:t xml:space="preserve"> NDC staff</w:t>
      </w:r>
      <w:r w:rsidRPr="008F74FD">
        <w:tab/>
      </w:r>
      <w:r w:rsidR="00456020" w:rsidRPr="008F74FD">
        <w:t xml:space="preserve"> </w:t>
      </w:r>
      <w:r w:rsidRPr="008F74FD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2"/>
      <w:r w:rsidRPr="008F74FD">
        <w:instrText xml:space="preserve"> FORMCHECKBOX </w:instrText>
      </w:r>
      <w:r w:rsidRPr="008F74FD">
        <w:fldChar w:fldCharType="separate"/>
      </w:r>
      <w:r w:rsidRPr="008F74FD">
        <w:fldChar w:fldCharType="end"/>
      </w:r>
      <w:bookmarkEnd w:id="1"/>
      <w:r w:rsidRPr="008F74FD">
        <w:t xml:space="preserve"> </w:t>
      </w:r>
      <w:r w:rsidR="00456020" w:rsidRPr="008F74FD">
        <w:t>Waveform analyst</w:t>
      </w:r>
      <w:r w:rsidR="00456020" w:rsidRPr="008F74FD">
        <w:tab/>
        <w:t xml:space="preserve"> </w:t>
      </w:r>
      <w:r w:rsidRPr="008F74FD"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3"/>
      <w:r w:rsidRPr="008F74FD">
        <w:instrText xml:space="preserve"> FORMCHECKBOX </w:instrText>
      </w:r>
      <w:r w:rsidRPr="008F74FD">
        <w:fldChar w:fldCharType="separate"/>
      </w:r>
      <w:r w:rsidRPr="008F74FD">
        <w:fldChar w:fldCharType="end"/>
      </w:r>
      <w:bookmarkEnd w:id="2"/>
      <w:r w:rsidR="00456020" w:rsidRPr="008F74FD">
        <w:t xml:space="preserve"> Radionuclide analyst</w:t>
      </w:r>
      <w:r w:rsidR="00456020" w:rsidRPr="008F74FD">
        <w:tab/>
      </w:r>
    </w:p>
    <w:p w14:paraId="71EEFEC8" w14:textId="77777777" w:rsidR="00856D92" w:rsidRPr="008F74FD" w:rsidRDefault="00856D92" w:rsidP="00456020">
      <w:pPr>
        <w:ind w:right="1225"/>
        <w:jc w:val="both"/>
      </w:pPr>
    </w:p>
    <w:p w14:paraId="78B121B5" w14:textId="77777777" w:rsidR="00FB370D" w:rsidRPr="008F74FD" w:rsidRDefault="00856D92" w:rsidP="00456020">
      <w:pPr>
        <w:ind w:right="1225"/>
        <w:jc w:val="both"/>
      </w:pPr>
      <w:r w:rsidRPr="008F74FD"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4"/>
      <w:r w:rsidRPr="008F74FD">
        <w:instrText xml:space="preserve"> FORMCHECKBOX </w:instrText>
      </w:r>
      <w:r w:rsidRPr="008F74FD">
        <w:fldChar w:fldCharType="separate"/>
      </w:r>
      <w:r w:rsidRPr="008F74FD">
        <w:fldChar w:fldCharType="end"/>
      </w:r>
      <w:bookmarkEnd w:id="3"/>
      <w:r w:rsidRPr="008F74FD">
        <w:t xml:space="preserve"> </w:t>
      </w:r>
      <w:r w:rsidR="00456020" w:rsidRPr="008F74FD">
        <w:t>Station operator</w:t>
      </w:r>
      <w:r w:rsidRPr="008F74FD">
        <w:tab/>
        <w:t xml:space="preserve"> </w:t>
      </w:r>
      <w:r w:rsidRPr="008F74FD"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5"/>
      <w:r w:rsidRPr="008F74FD">
        <w:instrText xml:space="preserve"> FORMCHECKBOX </w:instrText>
      </w:r>
      <w:r w:rsidRPr="008F74FD">
        <w:fldChar w:fldCharType="separate"/>
      </w:r>
      <w:r w:rsidRPr="008F74FD">
        <w:fldChar w:fldCharType="end"/>
      </w:r>
      <w:bookmarkEnd w:id="4"/>
      <w:r w:rsidRPr="008F74FD">
        <w:t xml:space="preserve"> </w:t>
      </w:r>
      <w:r w:rsidR="00FB370D" w:rsidRPr="008F74FD">
        <w:t>Other, specify</w:t>
      </w:r>
      <w:r w:rsidRPr="008F74FD">
        <w:t>______________</w:t>
      </w:r>
    </w:p>
    <w:p w14:paraId="3E67220D" w14:textId="77777777" w:rsidR="00456020" w:rsidRDefault="00456020" w:rsidP="00FB7988">
      <w:pPr>
        <w:jc w:val="center"/>
        <w:rPr>
          <w:b/>
          <w:sz w:val="24"/>
        </w:rPr>
      </w:pPr>
    </w:p>
    <w:p w14:paraId="15922BF6" w14:textId="77777777" w:rsidR="00456020" w:rsidRPr="008C79BF" w:rsidRDefault="00456020" w:rsidP="008F74FD">
      <w:pPr>
        <w:numPr>
          <w:ilvl w:val="0"/>
          <w:numId w:val="6"/>
        </w:numPr>
        <w:tabs>
          <w:tab w:val="left" w:pos="360"/>
        </w:tabs>
        <w:ind w:left="360"/>
        <w:rPr>
          <w:b/>
        </w:rPr>
      </w:pPr>
      <w:r w:rsidRPr="008C79BF">
        <w:rPr>
          <w:b/>
        </w:rPr>
        <w:t>Are you an authorized user of IMS data and IDC products?</w:t>
      </w:r>
    </w:p>
    <w:p w14:paraId="23AD2AAD" w14:textId="77777777" w:rsidR="00456020" w:rsidRDefault="00456020" w:rsidP="00456020">
      <w:pPr>
        <w:rPr>
          <w:b/>
          <w:sz w:val="24"/>
        </w:rPr>
      </w:pPr>
    </w:p>
    <w:p w14:paraId="454AEC10" w14:textId="77777777" w:rsidR="00456020" w:rsidRPr="008F74FD" w:rsidRDefault="00856D92" w:rsidP="00104ADB">
      <w:pPr>
        <w:tabs>
          <w:tab w:val="left" w:pos="1276"/>
          <w:tab w:val="left" w:pos="3828"/>
          <w:tab w:val="left" w:pos="6379"/>
        </w:tabs>
        <w:ind w:right="-1"/>
        <w:jc w:val="both"/>
      </w:pPr>
      <w:r w:rsidRPr="008F74FD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8F74FD">
        <w:instrText xml:space="preserve"> FORMCHECKBOX </w:instrText>
      </w:r>
      <w:r w:rsidRPr="008F74FD">
        <w:fldChar w:fldCharType="separate"/>
      </w:r>
      <w:r w:rsidRPr="008F74FD">
        <w:fldChar w:fldCharType="end"/>
      </w:r>
      <w:r w:rsidR="00456020" w:rsidRPr="008F74FD">
        <w:t xml:space="preserve"> No </w:t>
      </w:r>
      <w:r w:rsidR="00104ADB" w:rsidRPr="008F74FD">
        <w:tab/>
      </w:r>
      <w:r w:rsidRPr="008F74FD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8F74FD">
        <w:instrText xml:space="preserve"> FORMCHECKBOX </w:instrText>
      </w:r>
      <w:r w:rsidRPr="008F74FD">
        <w:fldChar w:fldCharType="separate"/>
      </w:r>
      <w:r w:rsidRPr="008F74FD">
        <w:fldChar w:fldCharType="end"/>
      </w:r>
      <w:r w:rsidRPr="008F74FD">
        <w:t xml:space="preserve"> </w:t>
      </w:r>
      <w:r w:rsidR="00456020" w:rsidRPr="008F74FD">
        <w:t xml:space="preserve">Yes, </w:t>
      </w:r>
      <w:r w:rsidR="00FB370D" w:rsidRPr="008F74FD">
        <w:t>Principal</w:t>
      </w:r>
      <w:r w:rsidR="00456020" w:rsidRPr="008F74FD">
        <w:t xml:space="preserve"> User </w:t>
      </w:r>
      <w:r w:rsidR="00104ADB" w:rsidRPr="008F74FD">
        <w:tab/>
      </w:r>
      <w:r w:rsidRPr="008F74FD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8F74FD">
        <w:instrText xml:space="preserve"> FORMCHECKBOX </w:instrText>
      </w:r>
      <w:r w:rsidRPr="008F74FD">
        <w:fldChar w:fldCharType="separate"/>
      </w:r>
      <w:r w:rsidRPr="008F74FD">
        <w:fldChar w:fldCharType="end"/>
      </w:r>
      <w:r w:rsidRPr="008F74FD">
        <w:t xml:space="preserve"> </w:t>
      </w:r>
      <w:r w:rsidR="00456020" w:rsidRPr="008F74FD">
        <w:t>Yes, Regular User</w:t>
      </w:r>
      <w:r w:rsidR="00B4237E" w:rsidRPr="008F74FD">
        <w:t xml:space="preserve"> </w:t>
      </w:r>
      <w:r w:rsidR="00B4237E" w:rsidRPr="008F74FD">
        <w:tab/>
        <w:t>My SSO account</w:t>
      </w:r>
      <w:r w:rsidR="00104ADB" w:rsidRPr="008F74FD">
        <w:t>* is _________</w:t>
      </w:r>
    </w:p>
    <w:p w14:paraId="664F0B03" w14:textId="77777777" w:rsidR="00456020" w:rsidRPr="00104ADB" w:rsidRDefault="00104ADB" w:rsidP="00104ADB">
      <w:pPr>
        <w:spacing w:before="120" w:after="120"/>
        <w:ind w:left="357"/>
      </w:pPr>
      <w:r w:rsidRPr="00104ADB">
        <w:t>* SSO account is the username for access</w:t>
      </w:r>
      <w:r>
        <w:t>ing</w:t>
      </w:r>
      <w:r w:rsidRPr="00104ADB">
        <w:t xml:space="preserve"> the IDC Secure Web Portal </w:t>
      </w:r>
      <w:r>
        <w:t>(swp.ctbto.org)</w:t>
      </w:r>
    </w:p>
    <w:p w14:paraId="0366F2B9" w14:textId="77777777" w:rsidR="00392552" w:rsidRDefault="00392552" w:rsidP="00FB7988">
      <w:pPr>
        <w:keepNext/>
        <w:ind w:left="1440" w:right="-1" w:hanging="1440"/>
        <w:jc w:val="center"/>
        <w:outlineLvl w:val="0"/>
        <w:rPr>
          <w:sz w:val="24"/>
          <w:szCs w:val="24"/>
        </w:rPr>
      </w:pPr>
    </w:p>
    <w:p w14:paraId="5AD2E514" w14:textId="77777777" w:rsidR="005934BC" w:rsidRDefault="005934BC" w:rsidP="00FB7988">
      <w:pPr>
        <w:keepNext/>
        <w:ind w:left="1440" w:right="-1" w:hanging="1440"/>
        <w:jc w:val="center"/>
        <w:outlineLvl w:val="0"/>
        <w:rPr>
          <w:sz w:val="24"/>
          <w:szCs w:val="24"/>
        </w:rPr>
      </w:pPr>
    </w:p>
    <w:p w14:paraId="1F7A545D" w14:textId="77777777" w:rsidR="00FB7988" w:rsidRPr="00FB7988" w:rsidRDefault="00BC0754" w:rsidP="00FB7988">
      <w:pPr>
        <w:keepNext/>
        <w:ind w:left="1440" w:right="-1" w:hanging="1440"/>
        <w:jc w:val="center"/>
        <w:outlineLvl w:val="0"/>
        <w:rPr>
          <w:sz w:val="24"/>
          <w:szCs w:val="24"/>
        </w:rPr>
      </w:pPr>
      <w:r>
        <w:rPr>
          <w:sz w:val="24"/>
          <w:szCs w:val="24"/>
        </w:rPr>
        <w:t>REGISTRATION FORM</w:t>
      </w:r>
    </w:p>
    <w:p w14:paraId="33032D42" w14:textId="77777777" w:rsidR="00FB7988" w:rsidRPr="00FB7988" w:rsidRDefault="00C243DE" w:rsidP="00FB7988">
      <w:pPr>
        <w:jc w:val="center"/>
        <w:rPr>
          <w:sz w:val="22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44928" behindDoc="0" locked="0" layoutInCell="0" allowOverlap="1" wp14:anchorId="5503D3A6" wp14:editId="0EDB7800">
                <wp:simplePos x="0" y="0"/>
                <wp:positionH relativeFrom="column">
                  <wp:posOffset>-16510</wp:posOffset>
                </wp:positionH>
                <wp:positionV relativeFrom="paragraph">
                  <wp:posOffset>75565</wp:posOffset>
                </wp:positionV>
                <wp:extent cx="5486400" cy="0"/>
                <wp:effectExtent l="12065" t="8890" r="6985" b="10160"/>
                <wp:wrapNone/>
                <wp:docPr id="25" name="Lin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5A215E68">
              <v:line id="Line 39" style="position:absolute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o:allowincell="f" strokeweight="1pt" from="-1.3pt,5.95pt" to="430.7pt,5.95pt" w14:anchorId="18A5146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KrG2rQEAAEkDAAAOAAAAZHJzL2Uyb0RvYy54bWysU8Fu2zAMvQ/YPwi6L3aCriuMOD2k6y7d&#10;FqDdBzCSbAuTRYFUYufvJ6lJNnS3YT4IpEg+PT7S6/t5dOJoiC36Vi4XtRTGK9TW96388fL44U4K&#10;juA1OPSmlSfD8n7z/t16Co1Z4YBOGxIJxHMzhVYOMYamqlgNZgReYDA+BTukEWJyqa80wZTQR1et&#10;6vq2mpB0IFSGOd0+vAblpuB3nVHxe9exicK1MnGL5aRy7vNZbdbQ9ARhsOpMA/6BxQjWp0evUA8Q&#10;QRzI/gU1WkXI2MWFwrHCrrPKlB5SN8v6TTfPAwRTeknicLjKxP8PVn07bv2OMnU1++fwhOonC4/b&#10;AXxvCoGXU0iDW2apqilwcy3JDocdif30FXXKgUPEosLc0ZghU39iLmKfrmKbOQqVLj/e3N3e1Gkm&#10;6hKroLkUBuL4xeAostFKZ33WARo4PnHMRKC5pORrj4/WuTJL58WU2K4+JegcYnRW52hxqN9vHYkj&#10;5HUoX2nrTRrhweuCNhjQn892BOte7fS682c1sgB527jZoz7t6KJSmlehed6tvBB/+qX69x+w+QUA&#10;AP//AwBQSwMEFAAGAAgAAAAhAFr85e3dAAAACAEAAA8AAABkcnMvZG93bnJldi54bWxMj8FOwzAQ&#10;RO9I/IO1SNxaJxEKIcSpEKiqQFzaInF14yUOxOs0dtvw9yzqAY47M5p9Uy0m14sjjqHzpCCdJyCQ&#10;Gm86ahW8bZezAkSImozuPaGCbwywqC8vKl0af6I1HjexFVxCodQKbIxDKWVoLDod5n5AYu/Dj05H&#10;PsdWmlGfuNz1MkuSXDrdEX+wesBHi83X5uAU6KfVOr4X2ctt92xfP7fL/coWe6Wur6aHexARp/gX&#10;hl98RoeamXb+QCaIXsEsyznJenoHgv0iT29A7M6CrCv5f0D9AwAA//8DAFBLAQItABQABgAIAAAA&#10;IQC2gziS/gAAAOEBAAATAAAAAAAAAAAAAAAAAAAAAABbQ29udGVudF9UeXBlc10ueG1sUEsBAi0A&#10;FAAGAAgAAAAhADj9If/WAAAAlAEAAAsAAAAAAAAAAAAAAAAALwEAAF9yZWxzLy5yZWxzUEsBAi0A&#10;FAAGAAgAAAAhAHsqsbatAQAASQMAAA4AAAAAAAAAAAAAAAAALgIAAGRycy9lMm9Eb2MueG1sUEsB&#10;Ai0AFAAGAAgAAAAhAFr85e3dAAAACAEAAA8AAAAAAAAAAAAAAAAABwQAAGRycy9kb3ducmV2Lnht&#10;bFBLBQYAAAAABAAEAPMAAAARBQAAAAA=&#10;"/>
            </w:pict>
          </mc:Fallback>
        </mc:AlternateContent>
      </w:r>
    </w:p>
    <w:p w14:paraId="1BEBFCAB" w14:textId="77777777" w:rsidR="00FB7988" w:rsidRPr="00904599" w:rsidRDefault="00F765E1" w:rsidP="00FB7988">
      <w:pPr>
        <w:keepNext/>
        <w:ind w:right="-1"/>
        <w:outlineLvl w:val="0"/>
        <w:rPr>
          <w:b/>
        </w:rPr>
      </w:pPr>
      <w:r>
        <w:rPr>
          <w:b/>
        </w:rPr>
        <w:t>Please f</w:t>
      </w:r>
      <w:r w:rsidR="00883086">
        <w:rPr>
          <w:b/>
        </w:rPr>
        <w:t>i</w:t>
      </w:r>
      <w:r>
        <w:rPr>
          <w:b/>
        </w:rPr>
        <w:t>ll</w:t>
      </w:r>
      <w:r w:rsidR="00883086">
        <w:rPr>
          <w:b/>
        </w:rPr>
        <w:t xml:space="preserve"> </w:t>
      </w:r>
      <w:r>
        <w:rPr>
          <w:b/>
        </w:rPr>
        <w:t>out the form electronically. If you use pen, p</w:t>
      </w:r>
      <w:r w:rsidR="00FB7988" w:rsidRPr="00904599">
        <w:rPr>
          <w:b/>
        </w:rPr>
        <w:t xml:space="preserve">lease write legibly </w:t>
      </w:r>
      <w:r w:rsidR="00856D92">
        <w:rPr>
          <w:b/>
        </w:rPr>
        <w:t>in block</w:t>
      </w:r>
      <w:r w:rsidR="00FB7988" w:rsidRPr="00904599">
        <w:rPr>
          <w:b/>
        </w:rPr>
        <w:t xml:space="preserve">. Name should be written as it appears in your </w:t>
      </w:r>
      <w:r w:rsidR="00FB7988" w:rsidRPr="00904599">
        <w:rPr>
          <w:b/>
          <w:u w:val="single"/>
        </w:rPr>
        <w:t>PASSPORT</w:t>
      </w:r>
      <w:r w:rsidR="00FB7988" w:rsidRPr="00904599">
        <w:rPr>
          <w:b/>
        </w:rPr>
        <w:t>!</w:t>
      </w:r>
    </w:p>
    <w:p w14:paraId="4748EEBB" w14:textId="77777777" w:rsidR="00FB7988" w:rsidRDefault="00FB7988" w:rsidP="00FB7988"/>
    <w:p w14:paraId="53FB6821" w14:textId="77777777" w:rsidR="00D20B98" w:rsidRPr="00FB7988" w:rsidRDefault="00D20B98" w:rsidP="00D20B98">
      <w:r w:rsidRPr="00FB7988">
        <w:rPr>
          <w:b/>
        </w:rPr>
        <w:t xml:space="preserve">Ms. </w:t>
      </w:r>
      <w:r w:rsidR="00856D92">
        <w:rPr>
          <w:b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56D92">
        <w:rPr>
          <w:b/>
        </w:rPr>
        <w:instrText xml:space="preserve"> FORMCHECKBOX </w:instrText>
      </w:r>
      <w:r w:rsidR="00856D92">
        <w:rPr>
          <w:b/>
        </w:rPr>
      </w:r>
      <w:r w:rsidR="00856D92">
        <w:rPr>
          <w:b/>
        </w:rPr>
        <w:fldChar w:fldCharType="separate"/>
      </w:r>
      <w:r w:rsidR="00856D92">
        <w:rPr>
          <w:b/>
        </w:rPr>
        <w:fldChar w:fldCharType="end"/>
      </w:r>
      <w:r>
        <w:rPr>
          <w:b/>
        </w:rPr>
        <w:tab/>
      </w:r>
      <w:r w:rsidRPr="00FB7988">
        <w:rPr>
          <w:b/>
        </w:rPr>
        <w:t xml:space="preserve">  </w:t>
      </w:r>
      <w:r>
        <w:rPr>
          <w:b/>
        </w:rPr>
        <w:t xml:space="preserve">    </w:t>
      </w:r>
      <w:r w:rsidRPr="00FB7988">
        <w:rPr>
          <w:b/>
        </w:rPr>
        <w:t xml:space="preserve"> Mr.</w:t>
      </w:r>
      <w:r w:rsidR="00856D92">
        <w:rPr>
          <w:b/>
        </w:rPr>
        <w:t xml:space="preserve"> </w:t>
      </w:r>
      <w:r w:rsidR="00856D92">
        <w:rPr>
          <w:b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56D92">
        <w:rPr>
          <w:b/>
        </w:rPr>
        <w:instrText xml:space="preserve"> FORMCHECKBOX </w:instrText>
      </w:r>
      <w:r w:rsidR="00856D92">
        <w:rPr>
          <w:b/>
        </w:rPr>
      </w:r>
      <w:r w:rsidR="00856D92">
        <w:rPr>
          <w:b/>
        </w:rPr>
        <w:fldChar w:fldCharType="separate"/>
      </w:r>
      <w:r w:rsidR="00856D92">
        <w:rPr>
          <w:b/>
        </w:rPr>
        <w:fldChar w:fldCharType="end"/>
      </w:r>
    </w:p>
    <w:p w14:paraId="6ED69EEA" w14:textId="77777777" w:rsidR="00FB7988" w:rsidRPr="00FB7988" w:rsidRDefault="00FB7988" w:rsidP="00FB7988"/>
    <w:p w14:paraId="3A9B6A8C" w14:textId="77777777" w:rsidR="00FB7988" w:rsidRPr="00FB7988" w:rsidRDefault="00FB7988" w:rsidP="00EE4747">
      <w:pPr>
        <w:spacing w:after="60"/>
        <w:ind w:firstLine="1134"/>
        <w:rPr>
          <w:b/>
        </w:rPr>
      </w:pPr>
      <w:r w:rsidRPr="00FB7988">
        <w:rPr>
          <w:b/>
        </w:rPr>
        <w:t>FAMILY NAME</w:t>
      </w:r>
      <w:r w:rsidRPr="00FB7988">
        <w:rPr>
          <w:b/>
        </w:rPr>
        <w:tab/>
      </w:r>
      <w:r w:rsidR="00D20B98">
        <w:rPr>
          <w:b/>
        </w:rPr>
        <w:tab/>
      </w:r>
      <w:r w:rsidR="00D20B98">
        <w:rPr>
          <w:b/>
        </w:rPr>
        <w:tab/>
      </w:r>
      <w:r w:rsidR="00A95754">
        <w:rPr>
          <w:b/>
        </w:rPr>
        <w:tab/>
      </w:r>
      <w:r w:rsidRPr="00FB7988">
        <w:rPr>
          <w:b/>
        </w:rPr>
        <w:tab/>
        <w:t>FIRST NAME(S)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567"/>
        <w:gridCol w:w="4394"/>
      </w:tblGrid>
      <w:tr w:rsidR="00392552" w:rsidRPr="00FB7988" w14:paraId="3E678E92" w14:textId="77777777" w:rsidTr="00EE4747">
        <w:tc>
          <w:tcPr>
            <w:tcW w:w="4361" w:type="dxa"/>
            <w:tcBorders>
              <w:right w:val="single" w:sz="4" w:space="0" w:color="auto"/>
            </w:tcBorders>
          </w:tcPr>
          <w:p w14:paraId="77535A4B" w14:textId="77777777" w:rsidR="00392552" w:rsidRPr="00FB7988" w:rsidRDefault="00392552" w:rsidP="00FB7988">
            <w:pPr>
              <w:ind w:right="-1"/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3BBDC7E" w14:textId="77777777" w:rsidR="00392552" w:rsidRPr="00FB7988" w:rsidRDefault="00392552" w:rsidP="00FB7988">
            <w:pPr>
              <w:ind w:right="-1"/>
            </w:pPr>
          </w:p>
        </w:tc>
        <w:tc>
          <w:tcPr>
            <w:tcW w:w="4394" w:type="dxa"/>
            <w:tcBorders>
              <w:left w:val="single" w:sz="4" w:space="0" w:color="auto"/>
            </w:tcBorders>
          </w:tcPr>
          <w:p w14:paraId="6906A151" w14:textId="77777777" w:rsidR="00392552" w:rsidRPr="00FB7988" w:rsidRDefault="00392552" w:rsidP="000F6FBD">
            <w:pPr>
              <w:ind w:right="-1"/>
            </w:pPr>
          </w:p>
        </w:tc>
      </w:tr>
    </w:tbl>
    <w:p w14:paraId="25D55154" w14:textId="77777777" w:rsidR="00FB7988" w:rsidRPr="00FB7988" w:rsidRDefault="00FB7988" w:rsidP="00FB7988">
      <w:pPr>
        <w:jc w:val="center"/>
      </w:pPr>
    </w:p>
    <w:tbl>
      <w:tblPr>
        <w:tblW w:w="9463" w:type="dxa"/>
        <w:tblLook w:val="04A0" w:firstRow="1" w:lastRow="0" w:firstColumn="1" w:lastColumn="0" w:noHBand="0" w:noVBand="1"/>
      </w:tblPr>
      <w:tblGrid>
        <w:gridCol w:w="2376"/>
        <w:gridCol w:w="284"/>
        <w:gridCol w:w="2268"/>
        <w:gridCol w:w="142"/>
        <w:gridCol w:w="141"/>
        <w:gridCol w:w="4111"/>
        <w:gridCol w:w="141"/>
      </w:tblGrid>
      <w:tr w:rsidR="00FB7988" w:rsidRPr="00FB7988" w14:paraId="236AE99B" w14:textId="77777777" w:rsidTr="00FB7988">
        <w:tc>
          <w:tcPr>
            <w:tcW w:w="2660" w:type="dxa"/>
            <w:gridSpan w:val="2"/>
          </w:tcPr>
          <w:p w14:paraId="039DD8A3" w14:textId="77777777" w:rsidR="00FB7988" w:rsidRPr="00FB7988" w:rsidRDefault="00FB7988" w:rsidP="00EE4747">
            <w:pPr>
              <w:ind w:firstLine="426"/>
              <w:rPr>
                <w:b/>
              </w:rPr>
            </w:pPr>
            <w:r w:rsidRPr="00FB7988">
              <w:rPr>
                <w:b/>
              </w:rPr>
              <w:t>NATIONALITY</w:t>
            </w:r>
          </w:p>
        </w:tc>
        <w:tc>
          <w:tcPr>
            <w:tcW w:w="2410" w:type="dxa"/>
            <w:gridSpan w:val="2"/>
          </w:tcPr>
          <w:p w14:paraId="598CA5E0" w14:textId="77777777" w:rsidR="00FB7988" w:rsidRPr="00FB7988" w:rsidRDefault="00FB7988" w:rsidP="00A95754">
            <w:pPr>
              <w:jc w:val="center"/>
              <w:rPr>
                <w:b/>
              </w:rPr>
            </w:pPr>
            <w:r w:rsidRPr="00FB7988">
              <w:rPr>
                <w:b/>
              </w:rPr>
              <w:t>DATE OF BIRTH (DD/MM/Y</w:t>
            </w:r>
            <w:r w:rsidR="00EE4747">
              <w:rPr>
                <w:b/>
              </w:rPr>
              <w:t>YY</w:t>
            </w:r>
            <w:r w:rsidRPr="00FB7988">
              <w:rPr>
                <w:b/>
              </w:rPr>
              <w:t>Y)</w:t>
            </w:r>
          </w:p>
        </w:tc>
        <w:tc>
          <w:tcPr>
            <w:tcW w:w="4393" w:type="dxa"/>
            <w:gridSpan w:val="3"/>
          </w:tcPr>
          <w:p w14:paraId="03C47937" w14:textId="77777777" w:rsidR="00FB7988" w:rsidRPr="00FB7988" w:rsidRDefault="00FB7988" w:rsidP="00A95754">
            <w:pPr>
              <w:jc w:val="center"/>
              <w:rPr>
                <w:b/>
              </w:rPr>
            </w:pPr>
            <w:r w:rsidRPr="00FB7988">
              <w:rPr>
                <w:b/>
              </w:rPr>
              <w:t>PLACE OF BIRTH</w:t>
            </w:r>
          </w:p>
        </w:tc>
      </w:tr>
      <w:tr w:rsidR="00FB7988" w:rsidRPr="00FB7988" w14:paraId="24B32029" w14:textId="77777777" w:rsidTr="00FB7988">
        <w:trPr>
          <w:gridAfter w:val="1"/>
          <w:wAfter w:w="141" w:type="dxa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0A2BE" w14:textId="77777777" w:rsidR="00FB7988" w:rsidRPr="00FB7988" w:rsidRDefault="00FB7988" w:rsidP="00FB7988">
            <w:pPr>
              <w:ind w:right="1225"/>
              <w:jc w:val="both"/>
              <w:rPr>
                <w:b/>
              </w:rPr>
            </w:pPr>
          </w:p>
        </w:tc>
        <w:tc>
          <w:tcPr>
            <w:tcW w:w="284" w:type="dxa"/>
          </w:tcPr>
          <w:p w14:paraId="62C03F25" w14:textId="77777777" w:rsidR="00FB7988" w:rsidRPr="00FB7988" w:rsidRDefault="00FB7988" w:rsidP="00FB7988">
            <w:pPr>
              <w:ind w:right="1225"/>
              <w:jc w:val="both"/>
              <w:rPr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34C68" w14:textId="77777777" w:rsidR="00FB7988" w:rsidRPr="00FB7988" w:rsidRDefault="00FB7988" w:rsidP="00FB7988">
            <w:pPr>
              <w:ind w:right="1225"/>
              <w:jc w:val="both"/>
              <w:rPr>
                <w:b/>
              </w:rPr>
            </w:pPr>
          </w:p>
        </w:tc>
        <w:tc>
          <w:tcPr>
            <w:tcW w:w="283" w:type="dxa"/>
            <w:gridSpan w:val="2"/>
          </w:tcPr>
          <w:p w14:paraId="24D6DCB8" w14:textId="77777777" w:rsidR="00FB7988" w:rsidRPr="00FB7988" w:rsidRDefault="00FB7988" w:rsidP="00FB7988">
            <w:pPr>
              <w:ind w:right="1225"/>
              <w:jc w:val="both"/>
              <w:rPr>
                <w:b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E3564" w14:textId="77777777" w:rsidR="00FB7988" w:rsidRPr="00FB7988" w:rsidRDefault="00FB7988" w:rsidP="00FB7988">
            <w:pPr>
              <w:ind w:right="1225"/>
              <w:jc w:val="both"/>
              <w:rPr>
                <w:b/>
              </w:rPr>
            </w:pPr>
          </w:p>
        </w:tc>
      </w:tr>
    </w:tbl>
    <w:p w14:paraId="06E58EC7" w14:textId="77777777" w:rsidR="00FB7988" w:rsidRPr="00FB7988" w:rsidRDefault="00FB7988" w:rsidP="00FB7988">
      <w:pPr>
        <w:ind w:right="1225"/>
        <w:jc w:val="both"/>
        <w:rPr>
          <w:b/>
        </w:rPr>
      </w:pPr>
    </w:p>
    <w:tbl>
      <w:tblPr>
        <w:tblW w:w="9322" w:type="dxa"/>
        <w:tblLook w:val="04A0" w:firstRow="1" w:lastRow="0" w:firstColumn="1" w:lastColumn="0" w:noHBand="0" w:noVBand="1"/>
      </w:tblPr>
      <w:tblGrid>
        <w:gridCol w:w="2235"/>
        <w:gridCol w:w="284"/>
        <w:gridCol w:w="2408"/>
        <w:gridCol w:w="142"/>
        <w:gridCol w:w="141"/>
        <w:gridCol w:w="1277"/>
        <w:gridCol w:w="142"/>
        <w:gridCol w:w="142"/>
        <w:gridCol w:w="2551"/>
      </w:tblGrid>
      <w:tr w:rsidR="00FB7988" w:rsidRPr="00FB7988" w14:paraId="43344DFB" w14:textId="77777777" w:rsidTr="00FB7988">
        <w:tc>
          <w:tcPr>
            <w:tcW w:w="2519" w:type="dxa"/>
            <w:gridSpan w:val="2"/>
          </w:tcPr>
          <w:p w14:paraId="2FA31F84" w14:textId="77777777" w:rsidR="00FB7988" w:rsidRPr="00FB7988" w:rsidRDefault="00FB7988" w:rsidP="00A95754">
            <w:pPr>
              <w:jc w:val="center"/>
              <w:rPr>
                <w:b/>
              </w:rPr>
            </w:pPr>
            <w:r w:rsidRPr="00FB7988">
              <w:rPr>
                <w:b/>
              </w:rPr>
              <w:t>PASSPORT No</w:t>
            </w:r>
          </w:p>
        </w:tc>
        <w:tc>
          <w:tcPr>
            <w:tcW w:w="2550" w:type="dxa"/>
            <w:gridSpan w:val="2"/>
          </w:tcPr>
          <w:p w14:paraId="1FFCDFC6" w14:textId="77777777" w:rsidR="00FB7988" w:rsidRPr="00FB7988" w:rsidRDefault="001A2BB3" w:rsidP="001A2BB3">
            <w:pPr>
              <w:jc w:val="center"/>
              <w:rPr>
                <w:b/>
              </w:rPr>
            </w:pPr>
            <w:r>
              <w:rPr>
                <w:b/>
              </w:rPr>
              <w:t>ISSUING DATE</w:t>
            </w:r>
          </w:p>
        </w:tc>
        <w:tc>
          <w:tcPr>
            <w:tcW w:w="1560" w:type="dxa"/>
            <w:gridSpan w:val="3"/>
          </w:tcPr>
          <w:p w14:paraId="43217A15" w14:textId="77777777" w:rsidR="00FB7988" w:rsidRPr="00FB7988" w:rsidRDefault="001A2BB3" w:rsidP="00856D92">
            <w:pPr>
              <w:jc w:val="center"/>
              <w:rPr>
                <w:b/>
              </w:rPr>
            </w:pPr>
            <w:r>
              <w:rPr>
                <w:b/>
              </w:rPr>
              <w:t>EXP</w:t>
            </w:r>
            <w:r w:rsidR="00856D92">
              <w:rPr>
                <w:b/>
              </w:rPr>
              <w:t xml:space="preserve">. </w:t>
            </w:r>
            <w:r w:rsidR="00FB7988" w:rsidRPr="00FB7988">
              <w:rPr>
                <w:b/>
              </w:rPr>
              <w:t>DATE</w:t>
            </w:r>
          </w:p>
        </w:tc>
        <w:tc>
          <w:tcPr>
            <w:tcW w:w="2693" w:type="dxa"/>
            <w:gridSpan w:val="2"/>
          </w:tcPr>
          <w:p w14:paraId="76555895" w14:textId="77777777" w:rsidR="00FB7988" w:rsidRPr="00FB7988" w:rsidRDefault="00FB7988" w:rsidP="00856D92">
            <w:pPr>
              <w:jc w:val="center"/>
              <w:rPr>
                <w:b/>
              </w:rPr>
            </w:pPr>
            <w:r w:rsidRPr="00FB7988">
              <w:rPr>
                <w:b/>
              </w:rPr>
              <w:t xml:space="preserve">DEPARTURE </w:t>
            </w:r>
            <w:r w:rsidR="00A95754">
              <w:rPr>
                <w:b/>
              </w:rPr>
              <w:t>CITY</w:t>
            </w:r>
          </w:p>
        </w:tc>
      </w:tr>
      <w:tr w:rsidR="00FB7988" w:rsidRPr="00FB7988" w14:paraId="09EEEA6F" w14:textId="77777777" w:rsidTr="00FB7988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067C8" w14:textId="77777777" w:rsidR="00FB7988" w:rsidRPr="00FB7988" w:rsidRDefault="00FB7988" w:rsidP="00FB7988">
            <w:pPr>
              <w:ind w:right="1225"/>
              <w:jc w:val="both"/>
              <w:rPr>
                <w:b/>
              </w:rPr>
            </w:pPr>
          </w:p>
        </w:tc>
        <w:tc>
          <w:tcPr>
            <w:tcW w:w="284" w:type="dxa"/>
          </w:tcPr>
          <w:p w14:paraId="4CBA3614" w14:textId="77777777" w:rsidR="00FB7988" w:rsidRPr="00FB7988" w:rsidRDefault="00FB7988" w:rsidP="00FB7988">
            <w:pPr>
              <w:ind w:right="1225"/>
              <w:jc w:val="both"/>
              <w:rPr>
                <w:b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96F9D" w14:textId="77777777" w:rsidR="00FB7988" w:rsidRPr="00FB7988" w:rsidRDefault="00FB7988" w:rsidP="00FB7988">
            <w:pPr>
              <w:ind w:right="1225"/>
              <w:jc w:val="both"/>
              <w:rPr>
                <w:b/>
              </w:rPr>
            </w:pPr>
          </w:p>
        </w:tc>
        <w:tc>
          <w:tcPr>
            <w:tcW w:w="283" w:type="dxa"/>
            <w:gridSpan w:val="2"/>
          </w:tcPr>
          <w:p w14:paraId="4AFBA56A" w14:textId="77777777" w:rsidR="00FB7988" w:rsidRPr="00FB7988" w:rsidRDefault="00FB7988" w:rsidP="00FB7988">
            <w:pPr>
              <w:ind w:right="1225"/>
              <w:jc w:val="both"/>
              <w:rPr>
                <w:b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5A302" w14:textId="77777777" w:rsidR="00FB7988" w:rsidRPr="00FB7988" w:rsidRDefault="00FB7988" w:rsidP="00FB7988">
            <w:pPr>
              <w:ind w:right="1225"/>
              <w:jc w:val="both"/>
              <w:rPr>
                <w:b/>
              </w:rPr>
            </w:pPr>
          </w:p>
        </w:tc>
        <w:tc>
          <w:tcPr>
            <w:tcW w:w="284" w:type="dxa"/>
            <w:gridSpan w:val="2"/>
          </w:tcPr>
          <w:p w14:paraId="7A4B52D9" w14:textId="77777777" w:rsidR="00FB7988" w:rsidRPr="00FB7988" w:rsidRDefault="00FB7988" w:rsidP="00FB7988">
            <w:pPr>
              <w:ind w:right="1225"/>
              <w:jc w:val="both"/>
              <w:rPr>
                <w:b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647D8" w14:textId="77777777" w:rsidR="00FB7988" w:rsidRPr="00FB7988" w:rsidRDefault="00FB7988" w:rsidP="00FB7988">
            <w:pPr>
              <w:ind w:right="1225"/>
              <w:jc w:val="both"/>
              <w:rPr>
                <w:b/>
              </w:rPr>
            </w:pPr>
          </w:p>
        </w:tc>
      </w:tr>
    </w:tbl>
    <w:p w14:paraId="2DA46A4F" w14:textId="77777777" w:rsidR="00FB7988" w:rsidRPr="00FB7988" w:rsidRDefault="00FB7988" w:rsidP="00FB7988">
      <w:pPr>
        <w:jc w:val="center"/>
      </w:pPr>
    </w:p>
    <w:tbl>
      <w:tblPr>
        <w:tblW w:w="9463" w:type="dxa"/>
        <w:tblLook w:val="04A0" w:firstRow="1" w:lastRow="0" w:firstColumn="1" w:lastColumn="0" w:noHBand="0" w:noVBand="1"/>
      </w:tblPr>
      <w:tblGrid>
        <w:gridCol w:w="2802"/>
        <w:gridCol w:w="283"/>
        <w:gridCol w:w="2835"/>
        <w:gridCol w:w="142"/>
        <w:gridCol w:w="141"/>
        <w:gridCol w:w="3119"/>
        <w:gridCol w:w="141"/>
      </w:tblGrid>
      <w:tr w:rsidR="00FB7988" w:rsidRPr="00FB7988" w14:paraId="00234435" w14:textId="77777777" w:rsidTr="00FB7988">
        <w:tc>
          <w:tcPr>
            <w:tcW w:w="3085" w:type="dxa"/>
            <w:gridSpan w:val="2"/>
          </w:tcPr>
          <w:p w14:paraId="178F2534" w14:textId="77777777" w:rsidR="00FB7988" w:rsidRPr="00FB7988" w:rsidRDefault="001A2BB3" w:rsidP="001A2BB3">
            <w:pPr>
              <w:rPr>
                <w:b/>
              </w:rPr>
            </w:pPr>
            <w:r>
              <w:rPr>
                <w:b/>
              </w:rPr>
              <w:t xml:space="preserve">MOBILE </w:t>
            </w:r>
            <w:r w:rsidR="00FB7988" w:rsidRPr="00FB7988">
              <w:rPr>
                <w:b/>
              </w:rPr>
              <w:t>(INCL. INT CODE)</w:t>
            </w:r>
          </w:p>
        </w:tc>
        <w:tc>
          <w:tcPr>
            <w:tcW w:w="2977" w:type="dxa"/>
            <w:gridSpan w:val="2"/>
          </w:tcPr>
          <w:p w14:paraId="699300D3" w14:textId="77777777" w:rsidR="00FB7988" w:rsidRPr="00FB7988" w:rsidRDefault="001A2BB3" w:rsidP="00A95754">
            <w:pPr>
              <w:jc w:val="center"/>
              <w:rPr>
                <w:b/>
              </w:rPr>
            </w:pPr>
            <w:r>
              <w:rPr>
                <w:b/>
              </w:rPr>
              <w:t>WORK PHONE</w:t>
            </w:r>
          </w:p>
        </w:tc>
        <w:tc>
          <w:tcPr>
            <w:tcW w:w="3401" w:type="dxa"/>
            <w:gridSpan w:val="3"/>
          </w:tcPr>
          <w:p w14:paraId="47937CB0" w14:textId="77777777" w:rsidR="00FB7988" w:rsidRPr="00FB7988" w:rsidRDefault="00FB7988" w:rsidP="00A95754">
            <w:pPr>
              <w:jc w:val="center"/>
              <w:rPr>
                <w:b/>
              </w:rPr>
            </w:pPr>
            <w:r w:rsidRPr="00FB7988">
              <w:rPr>
                <w:b/>
              </w:rPr>
              <w:t>EMAIL</w:t>
            </w:r>
          </w:p>
        </w:tc>
      </w:tr>
      <w:tr w:rsidR="00FB7988" w:rsidRPr="00FB7988" w14:paraId="0CE7AC1D" w14:textId="77777777" w:rsidTr="00FB7988">
        <w:trPr>
          <w:gridAfter w:val="1"/>
          <w:wAfter w:w="141" w:type="dxa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C57AE" w14:textId="77777777" w:rsidR="00FB7988" w:rsidRPr="00FB7988" w:rsidRDefault="00FB7988" w:rsidP="00FB7988">
            <w:pPr>
              <w:ind w:right="1225"/>
              <w:jc w:val="both"/>
              <w:rPr>
                <w:b/>
              </w:rPr>
            </w:pPr>
          </w:p>
        </w:tc>
        <w:tc>
          <w:tcPr>
            <w:tcW w:w="283" w:type="dxa"/>
          </w:tcPr>
          <w:p w14:paraId="62BC916A" w14:textId="77777777" w:rsidR="00FB7988" w:rsidRPr="00FB7988" w:rsidRDefault="00FB7988" w:rsidP="00FB7988">
            <w:pPr>
              <w:ind w:right="1225"/>
              <w:jc w:val="both"/>
              <w:rPr>
                <w:b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38A9D" w14:textId="77777777" w:rsidR="00FB7988" w:rsidRPr="00FB7988" w:rsidRDefault="00FB7988" w:rsidP="00FB7988">
            <w:pPr>
              <w:ind w:right="1225"/>
              <w:jc w:val="both"/>
              <w:rPr>
                <w:b/>
              </w:rPr>
            </w:pPr>
          </w:p>
        </w:tc>
        <w:tc>
          <w:tcPr>
            <w:tcW w:w="283" w:type="dxa"/>
            <w:gridSpan w:val="2"/>
          </w:tcPr>
          <w:p w14:paraId="29899396" w14:textId="77777777" w:rsidR="00FB7988" w:rsidRPr="00FB7988" w:rsidRDefault="00FB7988" w:rsidP="00FB7988">
            <w:pPr>
              <w:ind w:right="1225"/>
              <w:jc w:val="both"/>
              <w:rPr>
                <w:b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FA05C" w14:textId="77777777" w:rsidR="00FB7988" w:rsidRPr="00FB7988" w:rsidRDefault="00FB7988" w:rsidP="00FB7988">
            <w:pPr>
              <w:ind w:right="1225"/>
              <w:jc w:val="both"/>
              <w:rPr>
                <w:b/>
              </w:rPr>
            </w:pPr>
          </w:p>
        </w:tc>
      </w:tr>
    </w:tbl>
    <w:p w14:paraId="2EC27AFA" w14:textId="77777777" w:rsidR="00997FF9" w:rsidRDefault="00997FF9" w:rsidP="00A95754">
      <w:pPr>
        <w:ind w:right="1225"/>
        <w:jc w:val="center"/>
        <w:rPr>
          <w:b/>
        </w:rPr>
      </w:pPr>
    </w:p>
    <w:p w14:paraId="75F48343" w14:textId="77777777" w:rsidR="00D20B98" w:rsidRDefault="00D20B98" w:rsidP="008F74FD">
      <w:pPr>
        <w:ind w:right="1225"/>
        <w:rPr>
          <w:b/>
        </w:rPr>
      </w:pPr>
      <w:r w:rsidRPr="00FB7988">
        <w:rPr>
          <w:b/>
        </w:rPr>
        <w:t>CONTACT PERSON IN CASE OF EMERGENCY</w:t>
      </w:r>
      <w:r w:rsidR="000D3415">
        <w:rPr>
          <w:b/>
        </w:rPr>
        <w:t xml:space="preserve"> </w:t>
      </w:r>
      <w:r>
        <w:rPr>
          <w:b/>
        </w:rPr>
        <w:t>(</w:t>
      </w:r>
      <w:r w:rsidRPr="00FB7988">
        <w:rPr>
          <w:b/>
        </w:rPr>
        <w:t>NAME, ADDRESS, PHONE)</w:t>
      </w:r>
    </w:p>
    <w:tbl>
      <w:tblPr>
        <w:tblW w:w="13464" w:type="dxa"/>
        <w:tblLook w:val="0400" w:firstRow="0" w:lastRow="0" w:firstColumn="0" w:lastColumn="0" w:noHBand="0" w:noVBand="1"/>
      </w:tblPr>
      <w:tblGrid>
        <w:gridCol w:w="9322"/>
        <w:gridCol w:w="3859"/>
        <w:gridCol w:w="283"/>
      </w:tblGrid>
      <w:tr w:rsidR="000D3415" w:rsidRPr="00FB7988" w14:paraId="24ED4B93" w14:textId="77777777" w:rsidTr="005934BC">
        <w:trPr>
          <w:trHeight w:val="2028"/>
        </w:trPr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C9541" w14:textId="77777777" w:rsidR="000D3415" w:rsidRDefault="000D3415" w:rsidP="00EC5E08">
            <w:pPr>
              <w:ind w:right="1225"/>
              <w:jc w:val="both"/>
              <w:rPr>
                <w:b/>
              </w:rPr>
            </w:pPr>
          </w:p>
          <w:p w14:paraId="3AD6B874" w14:textId="77777777" w:rsidR="00EE4747" w:rsidRDefault="00EE4747" w:rsidP="00EC5E08">
            <w:pPr>
              <w:ind w:right="1225"/>
              <w:jc w:val="both"/>
              <w:rPr>
                <w:b/>
              </w:rPr>
            </w:pPr>
          </w:p>
          <w:p w14:paraId="5A6F0BD0" w14:textId="77777777" w:rsidR="00EE4747" w:rsidRDefault="00EE4747" w:rsidP="00EC5E08">
            <w:pPr>
              <w:ind w:right="1225"/>
              <w:jc w:val="both"/>
              <w:rPr>
                <w:b/>
              </w:rPr>
            </w:pPr>
          </w:p>
          <w:p w14:paraId="712503F3" w14:textId="77777777" w:rsidR="00EE4747" w:rsidRDefault="00EE4747" w:rsidP="00EC5E08">
            <w:pPr>
              <w:ind w:right="1225"/>
              <w:jc w:val="both"/>
              <w:rPr>
                <w:b/>
              </w:rPr>
            </w:pPr>
          </w:p>
          <w:p w14:paraId="341575DE" w14:textId="77777777" w:rsidR="00EE4747" w:rsidRPr="00FB7988" w:rsidRDefault="00EE4747" w:rsidP="00EC5E08">
            <w:pPr>
              <w:ind w:right="1225"/>
              <w:jc w:val="both"/>
              <w:rPr>
                <w:b/>
              </w:rPr>
            </w:pPr>
          </w:p>
        </w:tc>
        <w:tc>
          <w:tcPr>
            <w:tcW w:w="3859" w:type="dxa"/>
            <w:tcBorders>
              <w:left w:val="single" w:sz="4" w:space="0" w:color="auto"/>
            </w:tcBorders>
          </w:tcPr>
          <w:p w14:paraId="36579167" w14:textId="77777777" w:rsidR="000D3415" w:rsidRPr="00FB7988" w:rsidRDefault="000D3415" w:rsidP="00EC5E08">
            <w:pPr>
              <w:ind w:right="1225"/>
              <w:jc w:val="both"/>
              <w:rPr>
                <w:b/>
              </w:rPr>
            </w:pPr>
          </w:p>
        </w:tc>
        <w:tc>
          <w:tcPr>
            <w:tcW w:w="283" w:type="dxa"/>
          </w:tcPr>
          <w:p w14:paraId="5871E865" w14:textId="77777777" w:rsidR="000D3415" w:rsidRPr="00FB7988" w:rsidRDefault="000D3415" w:rsidP="00EC5E08">
            <w:pPr>
              <w:ind w:right="1225"/>
              <w:jc w:val="both"/>
              <w:rPr>
                <w:b/>
              </w:rPr>
            </w:pPr>
          </w:p>
        </w:tc>
      </w:tr>
    </w:tbl>
    <w:p w14:paraId="3E791AEC" w14:textId="77777777" w:rsidR="00D43D63" w:rsidRDefault="00D43D63" w:rsidP="006301B1">
      <w:pPr>
        <w:rPr>
          <w:b/>
          <w:lang w:eastAsia="en-US"/>
        </w:rPr>
      </w:pPr>
    </w:p>
    <w:p w14:paraId="470AA561" w14:textId="7FB6DAED" w:rsidR="00814732" w:rsidRDefault="00814732">
      <w:pPr>
        <w:rPr>
          <w:b/>
          <w:lang w:eastAsia="en-US"/>
        </w:rPr>
      </w:pPr>
      <w:r>
        <w:rPr>
          <w:b/>
          <w:lang w:eastAsia="en-US"/>
        </w:rPr>
        <w:br w:type="page"/>
      </w:r>
    </w:p>
    <w:p w14:paraId="7E774550" w14:textId="77777777" w:rsidR="006301B1" w:rsidRDefault="006301B1" w:rsidP="006301B1">
      <w:pPr>
        <w:rPr>
          <w:b/>
          <w:bdr w:val="single" w:sz="4" w:space="0" w:color="auto"/>
          <w:lang w:eastAsia="en-US"/>
        </w:rPr>
      </w:pPr>
      <w:r w:rsidRPr="006301B1">
        <w:rPr>
          <w:b/>
          <w:lang w:eastAsia="en-US"/>
        </w:rPr>
        <w:lastRenderedPageBreak/>
        <w:t>KNOWLEDGE OF LANGUAGES.  What is your mother tongue?</w:t>
      </w:r>
      <w:r w:rsidR="00CE0C4A">
        <w:rPr>
          <w:b/>
          <w:lang w:eastAsia="en-US"/>
        </w:rPr>
        <w:t xml:space="preserve"> </w:t>
      </w:r>
      <w:r w:rsidR="00D43D63">
        <w:rPr>
          <w:b/>
          <w:bdr w:val="single" w:sz="4" w:space="0" w:color="auto"/>
          <w:lang w:eastAsia="en-US"/>
        </w:rPr>
        <w:tab/>
      </w:r>
      <w:r w:rsidR="00D43D63">
        <w:rPr>
          <w:b/>
          <w:bdr w:val="single" w:sz="4" w:space="0" w:color="auto"/>
          <w:lang w:eastAsia="en-US"/>
        </w:rPr>
        <w:tab/>
      </w:r>
      <w:r w:rsidR="00CE0C4A" w:rsidRPr="00CE0C4A">
        <w:rPr>
          <w:b/>
          <w:bdr w:val="single" w:sz="4" w:space="0" w:color="auto"/>
          <w:lang w:eastAsia="en-US"/>
        </w:rPr>
        <w:tab/>
      </w:r>
    </w:p>
    <w:p w14:paraId="40AB0E6A" w14:textId="77777777" w:rsidR="00D82865" w:rsidRPr="006301B1" w:rsidRDefault="00D82865" w:rsidP="006301B1">
      <w:pPr>
        <w:rPr>
          <w:b/>
          <w:lang w:eastAsia="en-US"/>
        </w:rPr>
      </w:pPr>
    </w:p>
    <w:p w14:paraId="7D54D830" w14:textId="77777777" w:rsidR="006301B1" w:rsidRPr="006301B1" w:rsidRDefault="006301B1" w:rsidP="006301B1">
      <w:pPr>
        <w:rPr>
          <w:b/>
          <w:lang w:eastAsia="en-US"/>
        </w:rPr>
      </w:pPr>
    </w:p>
    <w:tbl>
      <w:tblPr>
        <w:tblW w:w="9640" w:type="dxa"/>
        <w:tblInd w:w="70" w:type="dxa"/>
        <w:tblCellMar>
          <w:left w:w="70" w:type="dxa"/>
          <w:right w:w="70" w:type="dxa"/>
        </w:tblCellMar>
        <w:tblLook w:val="0400" w:firstRow="0" w:lastRow="0" w:firstColumn="0" w:lastColumn="0" w:noHBand="0" w:noVBand="1"/>
      </w:tblPr>
      <w:tblGrid>
        <w:gridCol w:w="2408"/>
        <w:gridCol w:w="921"/>
        <w:gridCol w:w="922"/>
        <w:gridCol w:w="850"/>
        <w:gridCol w:w="993"/>
        <w:gridCol w:w="852"/>
        <w:gridCol w:w="992"/>
        <w:gridCol w:w="709"/>
        <w:gridCol w:w="993"/>
      </w:tblGrid>
      <w:tr w:rsidR="006301B1" w:rsidRPr="006301B1" w14:paraId="08936EFD" w14:textId="77777777" w:rsidTr="00604BBA">
        <w:trPr>
          <w:cantSplit/>
        </w:trPr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3AF6A7EB" w14:textId="77777777" w:rsidR="006301B1" w:rsidRPr="006301B1" w:rsidRDefault="006301B1" w:rsidP="006301B1">
            <w:pPr>
              <w:rPr>
                <w:b/>
                <w:lang w:eastAsia="en-US"/>
              </w:rPr>
            </w:pPr>
          </w:p>
        </w:tc>
        <w:tc>
          <w:tcPr>
            <w:tcW w:w="1843" w:type="dxa"/>
            <w:gridSpan w:val="2"/>
            <w:tcBorders>
              <w:top w:val="single" w:sz="2" w:space="0" w:color="auto"/>
              <w:left w:val="nil"/>
              <w:bottom w:val="single" w:sz="4" w:space="0" w:color="auto"/>
              <w:right w:val="single" w:sz="2" w:space="0" w:color="auto"/>
            </w:tcBorders>
            <w:vAlign w:val="center"/>
            <w:hideMark/>
          </w:tcPr>
          <w:p w14:paraId="2394AD3A" w14:textId="77777777" w:rsidR="006301B1" w:rsidRPr="006301B1" w:rsidRDefault="006301B1" w:rsidP="00604BBA">
            <w:pPr>
              <w:jc w:val="center"/>
              <w:rPr>
                <w:b/>
                <w:lang w:eastAsia="en-US"/>
              </w:rPr>
            </w:pPr>
            <w:r w:rsidRPr="006301B1">
              <w:rPr>
                <w:b/>
                <w:lang w:eastAsia="en-US"/>
              </w:rPr>
              <w:t>Read</w:t>
            </w:r>
          </w:p>
        </w:tc>
        <w:tc>
          <w:tcPr>
            <w:tcW w:w="1843" w:type="dxa"/>
            <w:gridSpan w:val="2"/>
            <w:tcBorders>
              <w:top w:val="single" w:sz="2" w:space="0" w:color="auto"/>
              <w:left w:val="nil"/>
              <w:bottom w:val="single" w:sz="4" w:space="0" w:color="auto"/>
              <w:right w:val="single" w:sz="2" w:space="0" w:color="auto"/>
            </w:tcBorders>
            <w:vAlign w:val="center"/>
            <w:hideMark/>
          </w:tcPr>
          <w:p w14:paraId="19C64F28" w14:textId="77777777" w:rsidR="006301B1" w:rsidRPr="006301B1" w:rsidRDefault="006301B1" w:rsidP="00604BBA">
            <w:pPr>
              <w:jc w:val="center"/>
              <w:rPr>
                <w:b/>
                <w:lang w:eastAsia="en-US"/>
              </w:rPr>
            </w:pPr>
            <w:r w:rsidRPr="006301B1">
              <w:rPr>
                <w:b/>
                <w:lang w:eastAsia="en-US"/>
              </w:rPr>
              <w:t>Write</w:t>
            </w:r>
          </w:p>
        </w:tc>
        <w:tc>
          <w:tcPr>
            <w:tcW w:w="1842" w:type="dxa"/>
            <w:gridSpan w:val="2"/>
            <w:tcBorders>
              <w:top w:val="single" w:sz="2" w:space="0" w:color="auto"/>
              <w:left w:val="nil"/>
              <w:bottom w:val="single" w:sz="4" w:space="0" w:color="auto"/>
              <w:right w:val="single" w:sz="2" w:space="0" w:color="auto"/>
            </w:tcBorders>
            <w:vAlign w:val="center"/>
            <w:hideMark/>
          </w:tcPr>
          <w:p w14:paraId="67D77723" w14:textId="77777777" w:rsidR="006301B1" w:rsidRPr="006301B1" w:rsidRDefault="006301B1" w:rsidP="00604BBA">
            <w:pPr>
              <w:jc w:val="center"/>
              <w:rPr>
                <w:b/>
                <w:lang w:eastAsia="en-US"/>
              </w:rPr>
            </w:pPr>
            <w:r w:rsidRPr="006301B1">
              <w:rPr>
                <w:b/>
                <w:lang w:eastAsia="en-US"/>
              </w:rPr>
              <w:t>Speak</w:t>
            </w:r>
          </w:p>
        </w:tc>
        <w:tc>
          <w:tcPr>
            <w:tcW w:w="1702" w:type="dxa"/>
            <w:gridSpan w:val="2"/>
            <w:tcBorders>
              <w:top w:val="single" w:sz="2" w:space="0" w:color="auto"/>
              <w:left w:val="nil"/>
              <w:bottom w:val="single" w:sz="4" w:space="0" w:color="auto"/>
              <w:right w:val="single" w:sz="2" w:space="0" w:color="auto"/>
            </w:tcBorders>
            <w:vAlign w:val="center"/>
            <w:hideMark/>
          </w:tcPr>
          <w:p w14:paraId="5002701A" w14:textId="77777777" w:rsidR="006301B1" w:rsidRPr="006301B1" w:rsidRDefault="006301B1" w:rsidP="00604BBA">
            <w:pPr>
              <w:jc w:val="center"/>
              <w:rPr>
                <w:b/>
                <w:lang w:eastAsia="en-US"/>
              </w:rPr>
            </w:pPr>
            <w:r w:rsidRPr="006301B1">
              <w:rPr>
                <w:b/>
                <w:lang w:eastAsia="en-US"/>
              </w:rPr>
              <w:t>Understand</w:t>
            </w:r>
          </w:p>
        </w:tc>
      </w:tr>
      <w:tr w:rsidR="006301B1" w:rsidRPr="006301B1" w14:paraId="7948D6C0" w14:textId="77777777" w:rsidTr="00604BBA">
        <w:trPr>
          <w:cantSplit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595B6" w14:textId="77777777" w:rsidR="006301B1" w:rsidRPr="006301B1" w:rsidRDefault="006301B1" w:rsidP="006301B1">
            <w:pPr>
              <w:rPr>
                <w:b/>
                <w:lang w:eastAsia="en-US"/>
              </w:rPr>
            </w:pPr>
            <w:r w:rsidRPr="006301B1">
              <w:rPr>
                <w:b/>
                <w:lang w:eastAsia="en-US"/>
              </w:rPr>
              <w:t>OTHER LANGUAGES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D2AA1" w14:textId="77777777" w:rsidR="006301B1" w:rsidRPr="006301B1" w:rsidRDefault="006301B1" w:rsidP="00604BBA">
            <w:pPr>
              <w:jc w:val="center"/>
              <w:rPr>
                <w:b/>
                <w:lang w:eastAsia="en-US"/>
              </w:rPr>
            </w:pPr>
            <w:r w:rsidRPr="006301B1">
              <w:rPr>
                <w:b/>
                <w:lang w:eastAsia="en-US"/>
              </w:rPr>
              <w:t>Easily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92F37" w14:textId="77777777" w:rsidR="006301B1" w:rsidRPr="006301B1" w:rsidRDefault="006301B1" w:rsidP="00604BBA">
            <w:pPr>
              <w:jc w:val="center"/>
              <w:rPr>
                <w:b/>
                <w:lang w:eastAsia="en-US"/>
              </w:rPr>
            </w:pPr>
            <w:r w:rsidRPr="006301B1">
              <w:rPr>
                <w:b/>
                <w:lang w:eastAsia="en-US"/>
              </w:rPr>
              <w:t>Not easily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52AD2" w14:textId="77777777" w:rsidR="006301B1" w:rsidRPr="006301B1" w:rsidRDefault="006301B1" w:rsidP="00604BBA">
            <w:pPr>
              <w:jc w:val="center"/>
              <w:rPr>
                <w:b/>
                <w:lang w:eastAsia="en-US"/>
              </w:rPr>
            </w:pPr>
            <w:r w:rsidRPr="006301B1">
              <w:rPr>
                <w:b/>
                <w:lang w:eastAsia="en-US"/>
              </w:rPr>
              <w:t>Easily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88BF7" w14:textId="77777777" w:rsidR="006301B1" w:rsidRPr="006301B1" w:rsidRDefault="006301B1" w:rsidP="00604BBA">
            <w:pPr>
              <w:jc w:val="center"/>
              <w:rPr>
                <w:b/>
                <w:lang w:eastAsia="en-US"/>
              </w:rPr>
            </w:pPr>
            <w:r w:rsidRPr="006301B1">
              <w:rPr>
                <w:b/>
                <w:lang w:eastAsia="en-US"/>
              </w:rPr>
              <w:t>Not easily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E35C1" w14:textId="77777777" w:rsidR="006301B1" w:rsidRPr="006301B1" w:rsidRDefault="006301B1" w:rsidP="00604BBA">
            <w:pPr>
              <w:jc w:val="center"/>
              <w:rPr>
                <w:b/>
                <w:lang w:eastAsia="en-US"/>
              </w:rPr>
            </w:pPr>
            <w:r w:rsidRPr="006301B1">
              <w:rPr>
                <w:b/>
                <w:lang w:eastAsia="en-US"/>
              </w:rPr>
              <w:t>Fluently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121B4" w14:textId="77777777" w:rsidR="006301B1" w:rsidRPr="006301B1" w:rsidRDefault="006301B1" w:rsidP="00604BBA">
            <w:pPr>
              <w:jc w:val="center"/>
              <w:rPr>
                <w:b/>
                <w:lang w:eastAsia="en-US"/>
              </w:rPr>
            </w:pPr>
            <w:r w:rsidRPr="006301B1">
              <w:rPr>
                <w:b/>
                <w:lang w:eastAsia="en-US"/>
              </w:rPr>
              <w:t>Not fluently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6C224" w14:textId="77777777" w:rsidR="006301B1" w:rsidRPr="006301B1" w:rsidRDefault="006301B1" w:rsidP="00604BBA">
            <w:pPr>
              <w:jc w:val="center"/>
              <w:rPr>
                <w:b/>
                <w:lang w:eastAsia="en-US"/>
              </w:rPr>
            </w:pPr>
            <w:r w:rsidRPr="006301B1">
              <w:rPr>
                <w:b/>
                <w:lang w:eastAsia="en-US"/>
              </w:rPr>
              <w:t>Easily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2D16B" w14:textId="77777777" w:rsidR="006301B1" w:rsidRPr="006301B1" w:rsidRDefault="006301B1" w:rsidP="00604BBA">
            <w:pPr>
              <w:jc w:val="center"/>
              <w:rPr>
                <w:b/>
                <w:lang w:eastAsia="en-US"/>
              </w:rPr>
            </w:pPr>
            <w:r w:rsidRPr="006301B1">
              <w:rPr>
                <w:b/>
                <w:lang w:eastAsia="en-US"/>
              </w:rPr>
              <w:t>Not easily</w:t>
            </w:r>
          </w:p>
        </w:tc>
      </w:tr>
      <w:tr w:rsidR="006301B1" w:rsidRPr="006301B1" w14:paraId="56A499FC" w14:textId="77777777" w:rsidTr="00604BBA">
        <w:trPr>
          <w:cantSplit/>
          <w:trHeight w:val="42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37EA1" w14:textId="51EA9A40" w:rsidR="006301B1" w:rsidRPr="006301B1" w:rsidRDefault="000B6AC8" w:rsidP="00604BBA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ENGLISH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DE27E" w14:textId="77777777" w:rsidR="006301B1" w:rsidRPr="006301B1" w:rsidRDefault="00C243DE" w:rsidP="006301B1">
            <w:pPr>
              <w:rPr>
                <w:b/>
                <w:lang w:eastAsia="en-US"/>
              </w:rPr>
            </w:pPr>
            <w:r>
              <w:rPr>
                <w:b/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149752AC" wp14:editId="0C4B4C95">
                      <wp:simplePos x="0" y="0"/>
                      <wp:positionH relativeFrom="column">
                        <wp:posOffset>205105</wp:posOffset>
                      </wp:positionH>
                      <wp:positionV relativeFrom="paragraph">
                        <wp:posOffset>40005</wp:posOffset>
                      </wp:positionV>
                      <wp:extent cx="113665" cy="114300"/>
                      <wp:effectExtent l="5080" t="11430" r="5080" b="7620"/>
                      <wp:wrapNone/>
                      <wp:docPr id="24" name="Rectangle 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113665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 w14:anchorId="32FF1B3D">
                    <v:rect id="Rectangle 62" style="position:absolute;margin-left:16.15pt;margin-top:3.15pt;width:8.95pt;height:9pt;flip:x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w14:anchorId="1ED08D0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ywKEAIAAB8EAAAOAAAAZHJzL2Uyb0RvYy54bWysU9tu2zAMfR+wfxD0vthOk6w14hRFumwD&#10;ugvQ7QMUWbaFyaJGKXGyrx8lB0l2eRqmB4EUySPykFzeH3rD9gq9BlvxYpJzpqyEWtu24l+/bF7d&#10;cuaDsLUwYFXFj8rz+9XLF8vBlWoKHZhaISMQ68vBVbwLwZVZ5mWneuEn4JQlYwPYi0AqtlmNYiD0&#10;3mTTPF9kA2DtEKTynl4fRyNfJfymUTJ8ahqvAjMVp9xCujHd23hnq6UoWxSu0/KUhviHLHqhLX16&#10;hnoUQbAd6j+gei0RPDRhIqHPoGm0VKkGqqbIf6vmuRNOpVqIHO/ONPn/Bys/7p/dZ4ype/cE8ptn&#10;FtadsK16QIShU6Km74pIVDY4X54DouIplG2HD1BTa8UuQOLg0GDPGqPduxgYoalOdkikH8+kq0Ng&#10;kh6L4maxmHMmyVQUs5s8NSUTZYSJwQ59eKugZ1GoOFJPE6jYP/kQ07q4pDLA6HqjjUkKttu1QbYX&#10;1P9NOqkSqvbazVg2VPxuPp0n5F9s/hoiT+dvEL0ONMhG9xW/PTuJMvL3xtZpzILQZpQpZWNPhEYO&#10;47j6cgv1kfhEGKeUtoqEDvAHZwNNaMX9951AxZl5b6knd8VsFkc6KbP56ykpeG3ZXluElQRV8cDZ&#10;KK7DuAY7h7rt6KexVRYeqI+NTsxesjolS1OYCD9tTBzzaz15XfZ69RMAAP//AwBQSwMEFAAGAAgA&#10;AAAhADtZcWfaAAAABgEAAA8AAABkcnMvZG93bnJldi54bWxMjkFLxDAUhO+C/yE8wZubmtZFal8X&#10;EQS9LLgr7DVtnm2xSUqS7bb/3udJT8Mww8xX7RY7iplCHLxDuN9kIMi13gyuQ/g8vt49gohJO6NH&#10;7whhpQi7+vqq0qXxF/dB8yF1gkdcLDVCn9JUShnbnqyOGz+R4+zLB6sT29BJE/SFx+0oVZZtpdWD&#10;44deT/TSU/t9OFuEt2nfvAdl133RFHJd2jzOpxPi7c3y/AQi0ZL+yvCLz+hQM1Pjz85EMSLkKucm&#10;wpaF44dMgWgQVJGDrCv5H7/+AQAA//8DAFBLAQItABQABgAIAAAAIQC2gziS/gAAAOEBAAATAAAA&#10;AAAAAAAAAAAAAAAAAABbQ29udGVudF9UeXBlc10ueG1sUEsBAi0AFAAGAAgAAAAhADj9If/WAAAA&#10;lAEAAAsAAAAAAAAAAAAAAAAALwEAAF9yZWxzLy5yZWxzUEsBAi0AFAAGAAgAAAAhAAATLAoQAgAA&#10;HwQAAA4AAAAAAAAAAAAAAAAALgIAAGRycy9lMm9Eb2MueG1sUEsBAi0AFAAGAAgAAAAhADtZcWfa&#10;AAAABgEAAA8AAAAAAAAAAAAAAAAAagQAAGRycy9kb3ducmV2LnhtbFBLBQYAAAAABAAEAPMAAABx&#10;BQAAAAA=&#10;"/>
                  </w:pict>
                </mc:Fallback>
              </mc:AlternateConten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6ED4B" w14:textId="77777777" w:rsidR="006301B1" w:rsidRPr="006301B1" w:rsidRDefault="00C243DE" w:rsidP="006301B1">
            <w:pPr>
              <w:rPr>
                <w:b/>
                <w:lang w:eastAsia="en-US"/>
              </w:rPr>
            </w:pPr>
            <w:r>
              <w:rPr>
                <w:b/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3FC5972B" wp14:editId="1A451873">
                      <wp:simplePos x="0" y="0"/>
                      <wp:positionH relativeFrom="column">
                        <wp:posOffset>195580</wp:posOffset>
                      </wp:positionH>
                      <wp:positionV relativeFrom="paragraph">
                        <wp:posOffset>59690</wp:posOffset>
                      </wp:positionV>
                      <wp:extent cx="113665" cy="114300"/>
                      <wp:effectExtent l="5080" t="12065" r="5080" b="6985"/>
                      <wp:wrapNone/>
                      <wp:docPr id="23" name="Rectangle 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113665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 w14:anchorId="1A0D86CE">
                    <v:rect id="Rectangle 63" style="position:absolute;margin-left:15.4pt;margin-top:4.7pt;width:8.95pt;height:9pt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w14:anchorId="01C5F7B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ywKEAIAAB8EAAAOAAAAZHJzL2Uyb0RvYy54bWysU9tu2zAMfR+wfxD0vthOk6w14hRFumwD&#10;ugvQ7QMUWbaFyaJGKXGyrx8lB0l2eRqmB4EUySPykFzeH3rD9gq9BlvxYpJzpqyEWtu24l+/bF7d&#10;cuaDsLUwYFXFj8rz+9XLF8vBlWoKHZhaISMQ68vBVbwLwZVZ5mWneuEn4JQlYwPYi0AqtlmNYiD0&#10;3mTTPF9kA2DtEKTynl4fRyNfJfymUTJ8ahqvAjMVp9xCujHd23hnq6UoWxSu0/KUhviHLHqhLX16&#10;hnoUQbAd6j+gei0RPDRhIqHPoGm0VKkGqqbIf6vmuRNOpVqIHO/ONPn/Bys/7p/dZ4ype/cE8ptn&#10;FtadsK16QIShU6Km74pIVDY4X54DouIplG2HD1BTa8UuQOLg0GDPGqPduxgYoalOdkikH8+kq0Ng&#10;kh6L4maxmHMmyVQUs5s8NSUTZYSJwQ59eKugZ1GoOFJPE6jYP/kQ07q4pDLA6HqjjUkKttu1QbYX&#10;1P9NOqkSqvbazVg2VPxuPp0n5F9s/hoiT+dvEL0ONMhG9xW/PTuJMvL3xtZpzILQZpQpZWNPhEYO&#10;47j6cgv1kfhEGKeUtoqEDvAHZwNNaMX9951AxZl5b6knd8VsFkc6KbP56ykpeG3ZXluElQRV8cDZ&#10;KK7DuAY7h7rt6KexVRYeqI+NTsxesjolS1OYCD9tTBzzaz15XfZ69RMAAP//AwBQSwMEFAAGAAgA&#10;AAAhALxzXXPbAAAABgEAAA8AAABkcnMvZG93bnJldi54bWxMzkFLxDAQBeC74H8II3hzU7vBXWun&#10;iwiCXhbcFfaaNmNbbCYlyXbbf2886XF4w3tfuZvtICbyoXeMcL/KQBA3zvTcInweX++2IELUbPTg&#10;mBAWCrCrrq9KXRh34Q+aDrEVqYRDoRG6GMdCytB0ZHVYuZE4ZV/OWx3T6VtpvL6kcjvIPMsepNU9&#10;p4VOj/TSUfN9OFuEt3Ffv/vcLntVK7nMzTpMpxPi7c38/AQi0hz/nuGXn+hQJVPtzmyCGBDWWZJH&#10;hEcFIsVquwFRI+QbBbIq5X9+9QMAAP//AwBQSwECLQAUAAYACAAAACEAtoM4kv4AAADhAQAAEwAA&#10;AAAAAAAAAAAAAAAAAAAAW0NvbnRlbnRfVHlwZXNdLnhtbFBLAQItABQABgAIAAAAIQA4/SH/1gAA&#10;AJQBAAALAAAAAAAAAAAAAAAAAC8BAABfcmVscy8ucmVsc1BLAQItABQABgAIAAAAIQAAEywKEAIA&#10;AB8EAAAOAAAAAAAAAAAAAAAAAC4CAABkcnMvZTJvRG9jLnhtbFBLAQItABQABgAIAAAAIQC8c11z&#10;2wAAAAYBAAAPAAAAAAAAAAAAAAAAAGoEAABkcnMvZG93bnJldi54bWxQSwUGAAAAAAQABADzAAAA&#10;cgUAAAAA&#10;"/>
                  </w:pict>
                </mc:Fallback>
              </mc:AlternateConten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A10D7" w14:textId="77777777" w:rsidR="006301B1" w:rsidRPr="006301B1" w:rsidRDefault="00C243DE" w:rsidP="006301B1">
            <w:pPr>
              <w:rPr>
                <w:b/>
                <w:lang w:eastAsia="en-US"/>
              </w:rPr>
            </w:pPr>
            <w:r>
              <w:rPr>
                <w:b/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67C7C6B9" wp14:editId="761F83F7">
                      <wp:simplePos x="0" y="0"/>
                      <wp:positionH relativeFrom="column">
                        <wp:posOffset>176530</wp:posOffset>
                      </wp:positionH>
                      <wp:positionV relativeFrom="paragraph">
                        <wp:posOffset>59690</wp:posOffset>
                      </wp:positionV>
                      <wp:extent cx="113665" cy="114300"/>
                      <wp:effectExtent l="5080" t="12065" r="5080" b="6985"/>
                      <wp:wrapNone/>
                      <wp:docPr id="22" name="Rectangle 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113665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 w14:anchorId="1DD8CC7B">
                    <v:rect id="Rectangle 64" style="position:absolute;margin-left:13.9pt;margin-top:4.7pt;width:8.95pt;height:9pt;flip:x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w14:anchorId="425C5AB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ywKEAIAAB8EAAAOAAAAZHJzL2Uyb0RvYy54bWysU9tu2zAMfR+wfxD0vthOk6w14hRFumwD&#10;ugvQ7QMUWbaFyaJGKXGyrx8lB0l2eRqmB4EUySPykFzeH3rD9gq9BlvxYpJzpqyEWtu24l+/bF7d&#10;cuaDsLUwYFXFj8rz+9XLF8vBlWoKHZhaISMQ68vBVbwLwZVZ5mWneuEn4JQlYwPYi0AqtlmNYiD0&#10;3mTTPF9kA2DtEKTynl4fRyNfJfymUTJ8ahqvAjMVp9xCujHd23hnq6UoWxSu0/KUhviHLHqhLX16&#10;hnoUQbAd6j+gei0RPDRhIqHPoGm0VKkGqqbIf6vmuRNOpVqIHO/ONPn/Bys/7p/dZ4ype/cE8ptn&#10;FtadsK16QIShU6Km74pIVDY4X54DouIplG2HD1BTa8UuQOLg0GDPGqPduxgYoalOdkikH8+kq0Ng&#10;kh6L4maxmHMmyVQUs5s8NSUTZYSJwQ59eKugZ1GoOFJPE6jYP/kQ07q4pDLA6HqjjUkKttu1QbYX&#10;1P9NOqkSqvbazVg2VPxuPp0n5F9s/hoiT+dvEL0ONMhG9xW/PTuJMvL3xtZpzILQZpQpZWNPhEYO&#10;47j6cgv1kfhEGKeUtoqEDvAHZwNNaMX9951AxZl5b6knd8VsFkc6KbP56ykpeG3ZXluElQRV8cDZ&#10;KK7DuAY7h7rt6KexVRYeqI+NTsxesjolS1OYCD9tTBzzaz15XfZ69RMAAP//AwBQSwMEFAAGAAgA&#10;AAAhAP9ssl3bAAAABgEAAA8AAABkcnMvZG93bnJldi54bWxMzsFOwzAMBuA7Eu8QGYkbSymBQak7&#10;ISQkuEzaQNo1bUxb0ThVknXt25Od4Gj/1u+v3Mx2EBP50DtGuF1lIIgbZ3puEb4+324eQYSo2ejB&#10;MSEsFGBTXV6UujDuxDua9rEVqYRDoRG6GMdCytB0ZHVYuZE4Zd/OWx3T6FtpvD6lcjvIPMsepNU9&#10;pw+dHum1o+Znf7QI7+O2/vC5XbaqVnKZm7swHQ6I11fzyzOISHP8O4YzP9GhSqbaHdkEMSDk6ySP&#10;CE8KRIrV/RpEfV4rkFUp//OrXwAAAP//AwBQSwECLQAUAAYACAAAACEAtoM4kv4AAADhAQAAEwAA&#10;AAAAAAAAAAAAAAAAAAAAW0NvbnRlbnRfVHlwZXNdLnhtbFBLAQItABQABgAIAAAAIQA4/SH/1gAA&#10;AJQBAAALAAAAAAAAAAAAAAAAAC8BAABfcmVscy8ucmVsc1BLAQItABQABgAIAAAAIQAAEywKEAIA&#10;AB8EAAAOAAAAAAAAAAAAAAAAAC4CAABkcnMvZTJvRG9jLnhtbFBLAQItABQABgAIAAAAIQD/bLJd&#10;2wAAAAYBAAAPAAAAAAAAAAAAAAAAAGoEAABkcnMvZG93bnJldi54bWxQSwUGAAAAAAQABADzAAAA&#10;cgUAAAAA&#10;"/>
                  </w:pict>
                </mc:Fallback>
              </mc:AlternateConten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4E399" w14:textId="77777777" w:rsidR="006301B1" w:rsidRPr="006301B1" w:rsidRDefault="00C243DE" w:rsidP="006301B1">
            <w:pPr>
              <w:rPr>
                <w:b/>
                <w:lang w:eastAsia="en-US"/>
              </w:rPr>
            </w:pPr>
            <w:r>
              <w:rPr>
                <w:b/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321695FD" wp14:editId="2784DD1C">
                      <wp:simplePos x="0" y="0"/>
                      <wp:positionH relativeFrom="column">
                        <wp:posOffset>214630</wp:posOffset>
                      </wp:positionH>
                      <wp:positionV relativeFrom="paragraph">
                        <wp:posOffset>59690</wp:posOffset>
                      </wp:positionV>
                      <wp:extent cx="113665" cy="114300"/>
                      <wp:effectExtent l="5080" t="12065" r="5080" b="6985"/>
                      <wp:wrapNone/>
                      <wp:docPr id="21" name="Rectangle 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113665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 w14:anchorId="35C65187">
                    <v:rect id="Rectangle 65" style="position:absolute;margin-left:16.9pt;margin-top:4.7pt;width:8.95pt;height:9pt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w14:anchorId="0B5A11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ywKEAIAAB8EAAAOAAAAZHJzL2Uyb0RvYy54bWysU9tu2zAMfR+wfxD0vthOk6w14hRFumwD&#10;ugvQ7QMUWbaFyaJGKXGyrx8lB0l2eRqmB4EUySPykFzeH3rD9gq9BlvxYpJzpqyEWtu24l+/bF7d&#10;cuaDsLUwYFXFj8rz+9XLF8vBlWoKHZhaISMQ68vBVbwLwZVZ5mWneuEn4JQlYwPYi0AqtlmNYiD0&#10;3mTTPF9kA2DtEKTynl4fRyNfJfymUTJ8ahqvAjMVp9xCujHd23hnq6UoWxSu0/KUhviHLHqhLX16&#10;hnoUQbAd6j+gei0RPDRhIqHPoGm0VKkGqqbIf6vmuRNOpVqIHO/ONPn/Bys/7p/dZ4ype/cE8ptn&#10;FtadsK16QIShU6Km74pIVDY4X54DouIplG2HD1BTa8UuQOLg0GDPGqPduxgYoalOdkikH8+kq0Ng&#10;kh6L4maxmHMmyVQUs5s8NSUTZYSJwQ59eKugZ1GoOFJPE6jYP/kQ07q4pDLA6HqjjUkKttu1QbYX&#10;1P9NOqkSqvbazVg2VPxuPp0n5F9s/hoiT+dvEL0ONMhG9xW/PTuJMvL3xtZpzILQZpQpZWNPhEYO&#10;47j6cgv1kfhEGKeUtoqEDvAHZwNNaMX9951AxZl5b6knd8VsFkc6KbP56ykpeG3ZXluElQRV8cDZ&#10;KK7DuAY7h7rt6KexVRYeqI+NTsxesjolS1OYCD9tTBzzaz15XfZ69RMAAP//AwBQSwMEFAAGAAgA&#10;AAAhAGCkdNXcAAAABgEAAA8AAABkcnMvZG93bnJldi54bWxMzkFLw0AQBeC74H9YRvBmN02ibWMm&#10;RQRBLwWr0OsmOybB7GzY3abJv3c96XF4w3tfuZ/NICZyvreMsF4lIIgbq3tuET4/Xu62IHxQrNVg&#10;mRAW8rCvrq9KVWh74XeajqEVsYR9oRC6EMZCSt90ZJRf2ZE4Zl/WGRXi6VqpnbrEcjPINEkepFE9&#10;x4VOjfTcUfN9PBuE1/FQv7nULIe8zuUyN5mfTifE25v56RFEoDn8PcMvP9Khiqbanll7MSBkWZQH&#10;hF0OIsb36w2IGiHd5CCrUv7nVz8AAAD//wMAUEsBAi0AFAAGAAgAAAAhALaDOJL+AAAA4QEAABMA&#10;AAAAAAAAAAAAAAAAAAAAAFtDb250ZW50X1R5cGVzXS54bWxQSwECLQAUAAYACAAAACEAOP0h/9YA&#10;AACUAQAACwAAAAAAAAAAAAAAAAAvAQAAX3JlbHMvLnJlbHNQSwECLQAUAAYACAAAACEAABMsChAC&#10;AAAfBAAADgAAAAAAAAAAAAAAAAAuAgAAZHJzL2Uyb0RvYy54bWxQSwECLQAUAAYACAAAACEAYKR0&#10;1dwAAAAGAQAADwAAAAAAAAAAAAAAAABqBAAAZHJzL2Rvd25yZXYueG1sUEsFBgAAAAAEAAQA8wAA&#10;AHMFAAAAAA==&#10;"/>
                  </w:pict>
                </mc:Fallback>
              </mc:AlternateConten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C0FBD" w14:textId="77777777" w:rsidR="006301B1" w:rsidRPr="006301B1" w:rsidRDefault="00C243DE" w:rsidP="006301B1">
            <w:pPr>
              <w:rPr>
                <w:b/>
                <w:lang w:eastAsia="en-US"/>
              </w:rPr>
            </w:pPr>
            <w:r>
              <w:rPr>
                <w:b/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F23389D" wp14:editId="753FB6C6">
                      <wp:simplePos x="0" y="0"/>
                      <wp:positionH relativeFrom="column">
                        <wp:posOffset>157480</wp:posOffset>
                      </wp:positionH>
                      <wp:positionV relativeFrom="paragraph">
                        <wp:posOffset>59690</wp:posOffset>
                      </wp:positionV>
                      <wp:extent cx="113665" cy="114300"/>
                      <wp:effectExtent l="5080" t="12065" r="5080" b="6985"/>
                      <wp:wrapNone/>
                      <wp:docPr id="20" name="Rectangle 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113665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 w14:anchorId="2B702CAC">
                    <v:rect id="Rectangle 66" style="position:absolute;margin-left:12.4pt;margin-top:4.7pt;width:8.95pt;height:9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w14:anchorId="2538FED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ywKEAIAAB8EAAAOAAAAZHJzL2Uyb0RvYy54bWysU9tu2zAMfR+wfxD0vthOk6w14hRFumwD&#10;ugvQ7QMUWbaFyaJGKXGyrx8lB0l2eRqmB4EUySPykFzeH3rD9gq9BlvxYpJzpqyEWtu24l+/bF7d&#10;cuaDsLUwYFXFj8rz+9XLF8vBlWoKHZhaISMQ68vBVbwLwZVZ5mWneuEn4JQlYwPYi0AqtlmNYiD0&#10;3mTTPF9kA2DtEKTynl4fRyNfJfymUTJ8ahqvAjMVp9xCujHd23hnq6UoWxSu0/KUhviHLHqhLX16&#10;hnoUQbAd6j+gei0RPDRhIqHPoGm0VKkGqqbIf6vmuRNOpVqIHO/ONPn/Bys/7p/dZ4ype/cE8ptn&#10;FtadsK16QIShU6Km74pIVDY4X54DouIplG2HD1BTa8UuQOLg0GDPGqPduxgYoalOdkikH8+kq0Ng&#10;kh6L4maxmHMmyVQUs5s8NSUTZYSJwQ59eKugZ1GoOFJPE6jYP/kQ07q4pDLA6HqjjUkKttu1QbYX&#10;1P9NOqkSqvbazVg2VPxuPp0n5F9s/hoiT+dvEL0ONMhG9xW/PTuJMvL3xtZpzILQZpQpZWNPhEYO&#10;47j6cgv1kfhEGKeUtoqEDvAHZwNNaMX9951AxZl5b6knd8VsFkc6KbP56ykpeG3ZXluElQRV8cDZ&#10;KK7DuAY7h7rt6KexVRYeqI+NTsxesjolS1OYCD9tTBzzaz15XfZ69RMAAP//AwBQSwMEFAAGAAgA&#10;AAAhAKGEj5DbAAAABgEAAA8AAABkcnMvZG93bnJldi54bWxMzsFOwzAMBuA7Eu8QGYkbSykRG6Xp&#10;hJCQ4DKJbdKuaWPaisapkqxr3x5zgqP9W7+/cju7QUwYYu9Jw/0qA4HUeNtTq+F4eLvbgIjJkDWD&#10;J9SwYIRtdX1VmsL6C33itE+t4BKKhdHQpTQWUsamQ2fiyo9InH354EziMbTSBnPhcjfIPMsepTM9&#10;8YfOjPjaYfO9PzsN7+Ou/gi5W3aqVnKZm4c4nU5a397ML88gEs7p7xh++UyHik21P5ONYtCQK5Yn&#10;DU8KBMcqX4Ooeb1WIKtS/udXPwAAAP//AwBQSwECLQAUAAYACAAAACEAtoM4kv4AAADhAQAAEwAA&#10;AAAAAAAAAAAAAAAAAAAAW0NvbnRlbnRfVHlwZXNdLnhtbFBLAQItABQABgAIAAAAIQA4/SH/1gAA&#10;AJQBAAALAAAAAAAAAAAAAAAAAC8BAABfcmVscy8ucmVsc1BLAQItABQABgAIAAAAIQAAEywKEAIA&#10;AB8EAAAOAAAAAAAAAAAAAAAAAC4CAABkcnMvZTJvRG9jLnhtbFBLAQItABQABgAIAAAAIQChhI+Q&#10;2wAAAAYBAAAPAAAAAAAAAAAAAAAAAGoEAABkcnMvZG93bnJldi54bWxQSwUGAAAAAAQABADzAAAA&#10;cgUAAAAA&#10;"/>
                  </w:pict>
                </mc:Fallback>
              </mc:AlternateConten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4B77A" w14:textId="77777777" w:rsidR="006301B1" w:rsidRPr="006301B1" w:rsidRDefault="00C243DE" w:rsidP="006301B1">
            <w:pPr>
              <w:rPr>
                <w:b/>
                <w:lang w:eastAsia="en-US"/>
              </w:rPr>
            </w:pPr>
            <w:r>
              <w:rPr>
                <w:b/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853BEAB" wp14:editId="2FC67FF6">
                      <wp:simplePos x="0" y="0"/>
                      <wp:positionH relativeFrom="column">
                        <wp:posOffset>184150</wp:posOffset>
                      </wp:positionH>
                      <wp:positionV relativeFrom="paragraph">
                        <wp:posOffset>59690</wp:posOffset>
                      </wp:positionV>
                      <wp:extent cx="113665" cy="114300"/>
                      <wp:effectExtent l="12700" t="12065" r="6985" b="6985"/>
                      <wp:wrapNone/>
                      <wp:docPr id="19" name="Rectangle 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113665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 w14:anchorId="4375D5F4">
                    <v:rect id="Rectangle 67" style="position:absolute;margin-left:14.5pt;margin-top:4.7pt;width:8.95pt;height:9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w14:anchorId="1F874A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ywKEAIAAB8EAAAOAAAAZHJzL2Uyb0RvYy54bWysU9tu2zAMfR+wfxD0vthOk6w14hRFumwD&#10;ugvQ7QMUWbaFyaJGKXGyrx8lB0l2eRqmB4EUySPykFzeH3rD9gq9BlvxYpJzpqyEWtu24l+/bF7d&#10;cuaDsLUwYFXFj8rz+9XLF8vBlWoKHZhaISMQ68vBVbwLwZVZ5mWneuEn4JQlYwPYi0AqtlmNYiD0&#10;3mTTPF9kA2DtEKTynl4fRyNfJfymUTJ8ahqvAjMVp9xCujHd23hnq6UoWxSu0/KUhviHLHqhLX16&#10;hnoUQbAd6j+gei0RPDRhIqHPoGm0VKkGqqbIf6vmuRNOpVqIHO/ONPn/Bys/7p/dZ4ype/cE8ptn&#10;FtadsK16QIShU6Km74pIVDY4X54DouIplG2HD1BTa8UuQOLg0GDPGqPduxgYoalOdkikH8+kq0Ng&#10;kh6L4maxmHMmyVQUs5s8NSUTZYSJwQ59eKugZ1GoOFJPE6jYP/kQ07q4pDLA6HqjjUkKttu1QbYX&#10;1P9NOqkSqvbazVg2VPxuPp0n5F9s/hoiT+dvEL0ONMhG9xW/PTuJMvL3xtZpzILQZpQpZWNPhEYO&#10;47j6cgv1kfhEGKeUtoqEDvAHZwNNaMX9951AxZl5b6knd8VsFkc6KbP56ykpeG3ZXluElQRV8cDZ&#10;KK7DuAY7h7rt6KexVRYeqI+NTsxesjolS1OYCD9tTBzzaz15XfZ69RMAAP//AwBQSwMEFAAGAAgA&#10;AAAhAGJZOTTbAAAABgEAAA8AAABkcnMvZG93bnJldi54bWxMj0FLxDAQhe+C/yGM4M1NrWG1teki&#10;gqCXBVdhr2kztsVmUpJst/33jic9znuP976pdosbxYwhDp403G4yEEittwN1Gj4/Xm4eQMRkyJrR&#10;E2pYMcKuvryoTGn9md5xPqROcAnF0mjoU5pKKWPbozNx4yck9r58cCbxGTppgzlzuRtlnmVb6cxA&#10;vNCbCZ97bL8PJ6fhddo3byF36141Sq5Lexfn41Hr66vl6RFEwiX9heEXn9GhZqbGn8hGMWrIC34l&#10;aSgUCLbVtgDRsHyvQNaV/I9f/wAAAP//AwBQSwECLQAUAAYACAAAACEAtoM4kv4AAADhAQAAEwAA&#10;AAAAAAAAAAAAAAAAAAAAW0NvbnRlbnRfVHlwZXNdLnhtbFBLAQItABQABgAIAAAAIQA4/SH/1gAA&#10;AJQBAAALAAAAAAAAAAAAAAAAAC8BAABfcmVscy8ucmVsc1BLAQItABQABgAIAAAAIQAAEywKEAIA&#10;AB8EAAAOAAAAAAAAAAAAAAAAAC4CAABkcnMvZTJvRG9jLnhtbFBLAQItABQABgAIAAAAIQBiWTk0&#10;2wAAAAYBAAAPAAAAAAAAAAAAAAAAAGoEAABkcnMvZG93bnJldi54bWxQSwUGAAAAAAQABADzAAAA&#10;cgUAAAAA&#10;"/>
                  </w:pict>
                </mc:Fallback>
              </mc:AlternateConten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F99CA" w14:textId="77777777" w:rsidR="006301B1" w:rsidRPr="006301B1" w:rsidRDefault="00C243DE" w:rsidP="006301B1">
            <w:pPr>
              <w:rPr>
                <w:b/>
                <w:lang w:eastAsia="en-US"/>
              </w:rPr>
            </w:pPr>
            <w:r>
              <w:rPr>
                <w:b/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D27D209" wp14:editId="2BB1A306">
                      <wp:simplePos x="0" y="0"/>
                      <wp:positionH relativeFrom="column">
                        <wp:posOffset>127000</wp:posOffset>
                      </wp:positionH>
                      <wp:positionV relativeFrom="paragraph">
                        <wp:posOffset>59690</wp:posOffset>
                      </wp:positionV>
                      <wp:extent cx="113665" cy="114300"/>
                      <wp:effectExtent l="12700" t="12065" r="6985" b="6985"/>
                      <wp:wrapNone/>
                      <wp:docPr id="18" name="Rectangle 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113665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 w14:anchorId="5A624E72">
                    <v:rect id="Rectangle 68" style="position:absolute;margin-left:10pt;margin-top:4.7pt;width:8.95pt;height:9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w14:anchorId="2F948A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ywKEAIAAB8EAAAOAAAAZHJzL2Uyb0RvYy54bWysU9tu2zAMfR+wfxD0vthOk6w14hRFumwD&#10;ugvQ7QMUWbaFyaJGKXGyrx8lB0l2eRqmB4EUySPykFzeH3rD9gq9BlvxYpJzpqyEWtu24l+/bF7d&#10;cuaDsLUwYFXFj8rz+9XLF8vBlWoKHZhaISMQ68vBVbwLwZVZ5mWneuEn4JQlYwPYi0AqtlmNYiD0&#10;3mTTPF9kA2DtEKTynl4fRyNfJfymUTJ8ahqvAjMVp9xCujHd23hnq6UoWxSu0/KUhviHLHqhLX16&#10;hnoUQbAd6j+gei0RPDRhIqHPoGm0VKkGqqbIf6vmuRNOpVqIHO/ONPn/Bys/7p/dZ4ype/cE8ptn&#10;FtadsK16QIShU6Km74pIVDY4X54DouIplG2HD1BTa8UuQOLg0GDPGqPduxgYoalOdkikH8+kq0Ng&#10;kh6L4maxmHMmyVQUs5s8NSUTZYSJwQ59eKugZ1GoOFJPE6jYP/kQ07q4pDLA6HqjjUkKttu1QbYX&#10;1P9NOqkSqvbazVg2VPxuPp0n5F9s/hoiT+dvEL0ONMhG9xW/PTuJMvL3xtZpzILQZpQpZWNPhEYO&#10;47j6cgv1kfhEGKeUtoqEDvAHZwNNaMX9951AxZl5b6knd8VsFkc6KbP56ykpeG3ZXluElQRV8cDZ&#10;KK7DuAY7h7rt6KexVRYeqI+NTsxesjolS1OYCD9tTBzzaz15XfZ69RMAAP//AwBQSwMEFAAGAAgA&#10;AAAhACLm9dXbAAAABgEAAA8AAABkcnMvZG93bnJldi54bWxMjkFrwkAQhe8F/8MyQm91Uw21ptmI&#10;CAV7EaoFr5vsNAnNzobdNSb/3umpPc57j2++fDvaTgzoQ+tIwfMiAYFUOdNSreDr/P70CiJETUZ3&#10;jlDBhAG2xewh15lxN/rE4RRrwRAKmVbQxNhnUoaqQavDwvVI3H07b3Xk09fSeH1juO3kMklepNUt&#10;8YdG97hvsPo5Xa2CQ38sP/zSTse0TOU0VqswXC5KPc7H3RuIiGP8G8OvPqtDwU6lu5IJolPAdF4q&#10;2KQguF6tNyBKjtcpyCKX//WLOwAAAP//AwBQSwECLQAUAAYACAAAACEAtoM4kv4AAADhAQAAEwAA&#10;AAAAAAAAAAAAAAAAAAAAW0NvbnRlbnRfVHlwZXNdLnhtbFBLAQItABQABgAIAAAAIQA4/SH/1gAA&#10;AJQBAAALAAAAAAAAAAAAAAAAAC8BAABfcmVscy8ucmVsc1BLAQItABQABgAIAAAAIQAAEywKEAIA&#10;AB8EAAAOAAAAAAAAAAAAAAAAAC4CAABkcnMvZTJvRG9jLnhtbFBLAQItABQABgAIAAAAIQAi5vXV&#10;2wAAAAYBAAAPAAAAAAAAAAAAAAAAAGoEAABkcnMvZG93bnJldi54bWxQSwUGAAAAAAQABADzAAAA&#10;cgUAAAAA&#10;"/>
                  </w:pict>
                </mc:Fallback>
              </mc:AlternateConten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BA564" w14:textId="77777777" w:rsidR="006301B1" w:rsidRPr="006301B1" w:rsidRDefault="00C243DE" w:rsidP="006301B1">
            <w:pPr>
              <w:rPr>
                <w:b/>
                <w:lang w:eastAsia="en-US"/>
              </w:rPr>
            </w:pPr>
            <w:r>
              <w:rPr>
                <w:b/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8C7EB7B" wp14:editId="08A1A068">
                      <wp:simplePos x="0" y="0"/>
                      <wp:positionH relativeFrom="column">
                        <wp:posOffset>250825</wp:posOffset>
                      </wp:positionH>
                      <wp:positionV relativeFrom="paragraph">
                        <wp:posOffset>59690</wp:posOffset>
                      </wp:positionV>
                      <wp:extent cx="113665" cy="114300"/>
                      <wp:effectExtent l="12700" t="12065" r="6985" b="6985"/>
                      <wp:wrapNone/>
                      <wp:docPr id="17" name="Rectangle 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113665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 w14:anchorId="4FAB64AE">
                    <v:rect id="Rectangle 69" style="position:absolute;margin-left:19.75pt;margin-top:4.7pt;width:8.95pt;height:9pt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w14:anchorId="0B71B3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ywKEAIAAB8EAAAOAAAAZHJzL2Uyb0RvYy54bWysU9tu2zAMfR+wfxD0vthOk6w14hRFumwD&#10;ugvQ7QMUWbaFyaJGKXGyrx8lB0l2eRqmB4EUySPykFzeH3rD9gq9BlvxYpJzpqyEWtu24l+/bF7d&#10;cuaDsLUwYFXFj8rz+9XLF8vBlWoKHZhaISMQ68vBVbwLwZVZ5mWneuEn4JQlYwPYi0AqtlmNYiD0&#10;3mTTPF9kA2DtEKTynl4fRyNfJfymUTJ8ahqvAjMVp9xCujHd23hnq6UoWxSu0/KUhviHLHqhLX16&#10;hnoUQbAd6j+gei0RPDRhIqHPoGm0VKkGqqbIf6vmuRNOpVqIHO/ONPn/Bys/7p/dZ4ype/cE8ptn&#10;FtadsK16QIShU6Km74pIVDY4X54DouIplG2HD1BTa8UuQOLg0GDPGqPduxgYoalOdkikH8+kq0Ng&#10;kh6L4maxmHMmyVQUs5s8NSUTZYSJwQ59eKugZ1GoOFJPE6jYP/kQ07q4pDLA6HqjjUkKttu1QbYX&#10;1P9NOqkSqvbazVg2VPxuPp0n5F9s/hoiT+dvEL0ONMhG9xW/PTuJMvL3xtZpzILQZpQpZWNPhEYO&#10;47j6cgv1kfhEGKeUtoqEDvAHZwNNaMX9951AxZl5b6knd8VsFkc6KbP56ykpeG3ZXluElQRV8cDZ&#10;KK7DuAY7h7rt6KexVRYeqI+NTsxesjolS1OYCD9tTBzzaz15XfZ69RMAAP//AwBQSwMEFAAGAAgA&#10;AAAhACJ+oPnaAAAABgEAAA8AAABkcnMvZG93bnJldi54bWxMjkFLw0AUhO+C/2F5gje7MU3VxrwU&#10;EQS9FKxCr5vsMwlm34bsNk3+vc+TnoZhhpmv2M2uVxONofOMcLtKQBHX3nbcIHx+vNw8gArRsDW9&#10;Z0JYKMCuvLwoTG79md9pOsRGyQiH3CC0MQ651qFuyZmw8gOxZF9+dCaKHRttR3OWcdfrNEnutDMd&#10;y0NrBnpuqf4+nBzC67Cv3sbULfusyvQy1+swHY+I11fz0yOoSHP8K8MvvqBDKUyVP7ENqkdYbzfS&#10;RNhmoCTe3ItWCKmoLgv9H7/8AQAA//8DAFBLAQItABQABgAIAAAAIQC2gziS/gAAAOEBAAATAAAA&#10;AAAAAAAAAAAAAAAAAABbQ29udGVudF9UeXBlc10ueG1sUEsBAi0AFAAGAAgAAAAhADj9If/WAAAA&#10;lAEAAAsAAAAAAAAAAAAAAAAALwEAAF9yZWxzLy5yZWxzUEsBAi0AFAAGAAgAAAAhAAATLAoQAgAA&#10;HwQAAA4AAAAAAAAAAAAAAAAALgIAAGRycy9lMm9Eb2MueG1sUEsBAi0AFAAGAAgAAAAhACJ+oPna&#10;AAAABgEAAA8AAAAAAAAAAAAAAAAAagQAAGRycy9kb3ducmV2LnhtbFBLBQYAAAAABAAEAPMAAABx&#10;BQAAAAA=&#10;"/>
                  </w:pict>
                </mc:Fallback>
              </mc:AlternateContent>
            </w:r>
          </w:p>
        </w:tc>
      </w:tr>
      <w:tr w:rsidR="006301B1" w:rsidRPr="006301B1" w14:paraId="2F43B9B4" w14:textId="77777777" w:rsidTr="00CC57F1">
        <w:trPr>
          <w:cantSplit/>
          <w:trHeight w:val="42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43C48" w14:textId="77777777" w:rsidR="006301B1" w:rsidRPr="006301B1" w:rsidRDefault="006301B1" w:rsidP="006301B1">
            <w:pPr>
              <w:rPr>
                <w:b/>
                <w:lang w:eastAsia="en-US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795792" w14:textId="77777777" w:rsidR="006301B1" w:rsidRPr="006301B1" w:rsidRDefault="00C243DE" w:rsidP="006301B1">
            <w:pPr>
              <w:rPr>
                <w:b/>
                <w:lang w:eastAsia="en-US"/>
              </w:rPr>
            </w:pPr>
            <w:r>
              <w:rPr>
                <w:b/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B937DA3" wp14:editId="2447B779">
                      <wp:simplePos x="0" y="0"/>
                      <wp:positionH relativeFrom="column">
                        <wp:posOffset>205105</wp:posOffset>
                      </wp:positionH>
                      <wp:positionV relativeFrom="paragraph">
                        <wp:posOffset>48895</wp:posOffset>
                      </wp:positionV>
                      <wp:extent cx="113665" cy="114300"/>
                      <wp:effectExtent l="5080" t="10795" r="5080" b="8255"/>
                      <wp:wrapNone/>
                      <wp:docPr id="16" name="Rectangle 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113665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 w14:anchorId="4724161C">
                    <v:rect id="Rectangle 70" style="position:absolute;margin-left:16.15pt;margin-top:3.85pt;width:8.95pt;height:9pt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w14:anchorId="34A04D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ywKEAIAAB8EAAAOAAAAZHJzL2Uyb0RvYy54bWysU9tu2zAMfR+wfxD0vthOk6w14hRFumwD&#10;ugvQ7QMUWbaFyaJGKXGyrx8lB0l2eRqmB4EUySPykFzeH3rD9gq9BlvxYpJzpqyEWtu24l+/bF7d&#10;cuaDsLUwYFXFj8rz+9XLF8vBlWoKHZhaISMQ68vBVbwLwZVZ5mWneuEn4JQlYwPYi0AqtlmNYiD0&#10;3mTTPF9kA2DtEKTynl4fRyNfJfymUTJ8ahqvAjMVp9xCujHd23hnq6UoWxSu0/KUhviHLHqhLX16&#10;hnoUQbAd6j+gei0RPDRhIqHPoGm0VKkGqqbIf6vmuRNOpVqIHO/ONPn/Bys/7p/dZ4ype/cE8ptn&#10;FtadsK16QIShU6Km74pIVDY4X54DouIplG2HD1BTa8UuQOLg0GDPGqPduxgYoalOdkikH8+kq0Ng&#10;kh6L4maxmHMmyVQUs5s8NSUTZYSJwQ59eKugZ1GoOFJPE6jYP/kQ07q4pDLA6HqjjUkKttu1QbYX&#10;1P9NOqkSqvbazVg2VPxuPp0n5F9s/hoiT+dvEL0ONMhG9xW/PTuJMvL3xtZpzILQZpQpZWNPhEYO&#10;47j6cgv1kfhEGKeUtoqEDvAHZwNNaMX9951AxZl5b6knd8VsFkc6KbP56ykpeG3ZXluElQRV8cDZ&#10;KK7DuAY7h7rt6KexVRYeqI+NTsxesjolS1OYCD9tTBzzaz15XfZ69RMAAP//AwBQSwMEFAAGAAgA&#10;AAAhAKjolPbbAAAABgEAAA8AAABkcnMvZG93bnJldi54bWxMjsFKw0AURfeC/zA8wZ2dOGmNpHkp&#10;Igi6KdgK3U4yzyQ08yZkpmny944rXV7u5dxT7Gbbi4lG3zlGeFwlIIhrZzpuEL6Obw/PIHzQbHTv&#10;mBAW8rArb28KnRt35U+aDqEREcI+1whtCEMupa9bstqv3EAcu283Wh1iHBtpRn2NcNtLlSRP0uqO&#10;40OrB3ptqT4fLhbhfdhXH6Oyy35dreUy16mfTifE+7v5ZQsi0Bz+xvCrH9WhjE6Vu7DxokdIVRqX&#10;CFkGItabRIGoENQmA1kW8r9++QMAAP//AwBQSwECLQAUAAYACAAAACEAtoM4kv4AAADhAQAAEwAA&#10;AAAAAAAAAAAAAAAAAAAAW0NvbnRlbnRfVHlwZXNdLnhtbFBLAQItABQABgAIAAAAIQA4/SH/1gAA&#10;AJQBAAALAAAAAAAAAAAAAAAAAC8BAABfcmVscy8ucmVsc1BLAQItABQABgAIAAAAIQAAEywKEAIA&#10;AB8EAAAOAAAAAAAAAAAAAAAAAC4CAABkcnMvZTJvRG9jLnhtbFBLAQItABQABgAIAAAAIQCo6JT2&#10;2wAAAAYBAAAPAAAAAAAAAAAAAAAAAGoEAABkcnMvZG93bnJldi54bWxQSwUGAAAAAAQABADzAAAA&#10;cgUAAAAA&#10;"/>
                  </w:pict>
                </mc:Fallback>
              </mc:AlternateConten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14578" w14:textId="77777777" w:rsidR="006301B1" w:rsidRPr="006301B1" w:rsidRDefault="00C243DE" w:rsidP="006301B1">
            <w:pPr>
              <w:rPr>
                <w:b/>
                <w:lang w:eastAsia="en-US"/>
              </w:rPr>
            </w:pPr>
            <w:r>
              <w:rPr>
                <w:b/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6E566DF4" wp14:editId="04C5110C">
                      <wp:simplePos x="0" y="0"/>
                      <wp:positionH relativeFrom="column">
                        <wp:posOffset>195580</wp:posOffset>
                      </wp:positionH>
                      <wp:positionV relativeFrom="paragraph">
                        <wp:posOffset>59690</wp:posOffset>
                      </wp:positionV>
                      <wp:extent cx="113665" cy="114300"/>
                      <wp:effectExtent l="5080" t="12065" r="5080" b="6985"/>
                      <wp:wrapNone/>
                      <wp:docPr id="15" name="Rectangle 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113665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 w14:anchorId="44A5B180">
                    <v:rect id="Rectangle 71" style="position:absolute;margin-left:15.4pt;margin-top:4.7pt;width:8.95pt;height:9pt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w14:anchorId="1C2E29F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ywKEAIAAB8EAAAOAAAAZHJzL2Uyb0RvYy54bWysU9tu2zAMfR+wfxD0vthOk6w14hRFumwD&#10;ugvQ7QMUWbaFyaJGKXGyrx8lB0l2eRqmB4EUySPykFzeH3rD9gq9BlvxYpJzpqyEWtu24l+/bF7d&#10;cuaDsLUwYFXFj8rz+9XLF8vBlWoKHZhaISMQ68vBVbwLwZVZ5mWneuEn4JQlYwPYi0AqtlmNYiD0&#10;3mTTPF9kA2DtEKTynl4fRyNfJfymUTJ8ahqvAjMVp9xCujHd23hnq6UoWxSu0/KUhviHLHqhLX16&#10;hnoUQbAd6j+gei0RPDRhIqHPoGm0VKkGqqbIf6vmuRNOpVqIHO/ONPn/Bys/7p/dZ4ype/cE8ptn&#10;FtadsK16QIShU6Km74pIVDY4X54DouIplG2HD1BTa8UuQOLg0GDPGqPduxgYoalOdkikH8+kq0Ng&#10;kh6L4maxmHMmyVQUs5s8NSUTZYSJwQ59eKugZ1GoOFJPE6jYP/kQ07q4pDLA6HqjjUkKttu1QbYX&#10;1P9NOqkSqvbazVg2VPxuPp0n5F9s/hoiT+dvEL0ONMhG9xW/PTuJMvL3xtZpzILQZpQpZWNPhEYO&#10;47j6cgv1kfhEGKeUtoqEDvAHZwNNaMX9951AxZl5b6knd8VsFkc6KbP56ykpeG3ZXluElQRV8cDZ&#10;KK7DuAY7h7rt6KexVRYeqI+NTsxesjolS1OYCD9tTBzzaz15XfZ69RMAAP//AwBQSwMEFAAGAAgA&#10;AAAhALxzXXPbAAAABgEAAA8AAABkcnMvZG93bnJldi54bWxMzkFLxDAQBeC74H8II3hzU7vBXWun&#10;iwiCXhbcFfaaNmNbbCYlyXbbf2886XF4w3tfuZvtICbyoXeMcL/KQBA3zvTcInweX++2IELUbPTg&#10;mBAWCrCrrq9KXRh34Q+aDrEVqYRDoRG6GMdCytB0ZHVYuZE4ZV/OWx3T6VtpvL6kcjvIPMsepNU9&#10;p4VOj/TSUfN9OFuEt3Ffv/vcLntVK7nMzTpMpxPi7c38/AQi0hz/nuGXn+hQJVPtzmyCGBDWWZJH&#10;hEcFIsVquwFRI+QbBbIq5X9+9QMAAP//AwBQSwECLQAUAAYACAAAACEAtoM4kv4AAADhAQAAEwAA&#10;AAAAAAAAAAAAAAAAAAAAW0NvbnRlbnRfVHlwZXNdLnhtbFBLAQItABQABgAIAAAAIQA4/SH/1gAA&#10;AJQBAAALAAAAAAAAAAAAAAAAAC8BAABfcmVscy8ucmVsc1BLAQItABQABgAIAAAAIQAAEywKEAIA&#10;AB8EAAAOAAAAAAAAAAAAAAAAAC4CAABkcnMvZTJvRG9jLnhtbFBLAQItABQABgAIAAAAIQC8c11z&#10;2wAAAAYBAAAPAAAAAAAAAAAAAAAAAGoEAABkcnMvZG93bnJldi54bWxQSwUGAAAAAAQABADzAAAA&#10;cgUAAAAA&#10;"/>
                  </w:pict>
                </mc:Fallback>
              </mc:AlternateConten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2E6BB" w14:textId="77777777" w:rsidR="006301B1" w:rsidRPr="006301B1" w:rsidRDefault="00C243DE" w:rsidP="006301B1">
            <w:pPr>
              <w:rPr>
                <w:b/>
                <w:lang w:eastAsia="en-US"/>
              </w:rPr>
            </w:pPr>
            <w:r>
              <w:rPr>
                <w:b/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172B9FF3" wp14:editId="7FA3F5A8">
                      <wp:simplePos x="0" y="0"/>
                      <wp:positionH relativeFrom="column">
                        <wp:posOffset>176530</wp:posOffset>
                      </wp:positionH>
                      <wp:positionV relativeFrom="paragraph">
                        <wp:posOffset>59690</wp:posOffset>
                      </wp:positionV>
                      <wp:extent cx="113665" cy="114300"/>
                      <wp:effectExtent l="5080" t="12065" r="5080" b="6985"/>
                      <wp:wrapNone/>
                      <wp:docPr id="14" name="Rectangle 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113665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 w14:anchorId="3B1501A9">
                    <v:rect id="Rectangle 72" style="position:absolute;margin-left:13.9pt;margin-top:4.7pt;width:8.95pt;height:9pt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w14:anchorId="5A4939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ywKEAIAAB8EAAAOAAAAZHJzL2Uyb0RvYy54bWysU9tu2zAMfR+wfxD0vthOk6w14hRFumwD&#10;ugvQ7QMUWbaFyaJGKXGyrx8lB0l2eRqmB4EUySPykFzeH3rD9gq9BlvxYpJzpqyEWtu24l+/bF7d&#10;cuaDsLUwYFXFj8rz+9XLF8vBlWoKHZhaISMQ68vBVbwLwZVZ5mWneuEn4JQlYwPYi0AqtlmNYiD0&#10;3mTTPF9kA2DtEKTynl4fRyNfJfymUTJ8ahqvAjMVp9xCujHd23hnq6UoWxSu0/KUhviHLHqhLX16&#10;hnoUQbAd6j+gei0RPDRhIqHPoGm0VKkGqqbIf6vmuRNOpVqIHO/ONPn/Bys/7p/dZ4ype/cE8ptn&#10;FtadsK16QIShU6Km74pIVDY4X54DouIplG2HD1BTa8UuQOLg0GDPGqPduxgYoalOdkikH8+kq0Ng&#10;kh6L4maxmHMmyVQUs5s8NSUTZYSJwQ59eKugZ1GoOFJPE6jYP/kQ07q4pDLA6HqjjUkKttu1QbYX&#10;1P9NOqkSqvbazVg2VPxuPp0n5F9s/hoiT+dvEL0ONMhG9xW/PTuJMvL3xtZpzILQZpQpZWNPhEYO&#10;47j6cgv1kfhEGKeUtoqEDvAHZwNNaMX9951AxZl5b6knd8VsFkc6KbP56ykpeG3ZXluElQRV8cDZ&#10;KK7DuAY7h7rt6KexVRYeqI+NTsxesjolS1OYCD9tTBzzaz15XfZ69RMAAP//AwBQSwMEFAAGAAgA&#10;AAAhAP9ssl3bAAAABgEAAA8AAABkcnMvZG93bnJldi54bWxMzsFOwzAMBuA7Eu8QGYkbSymBQak7&#10;ISQkuEzaQNo1bUxb0ThVknXt25Od4Gj/1u+v3Mx2EBP50DtGuF1lIIgbZ3puEb4+324eQYSo2ejB&#10;MSEsFGBTXV6UujDuxDua9rEVqYRDoRG6GMdCytB0ZHVYuZE4Zd/OWx3T6FtpvD6lcjvIPMsepNU9&#10;pw+dHum1o+Znf7QI7+O2/vC5XbaqVnKZm7swHQ6I11fzyzOISHP8O4YzP9GhSqbaHdkEMSDk6ySP&#10;CE8KRIrV/RpEfV4rkFUp//OrXwAAAP//AwBQSwECLQAUAAYACAAAACEAtoM4kv4AAADhAQAAEwAA&#10;AAAAAAAAAAAAAAAAAAAAW0NvbnRlbnRfVHlwZXNdLnhtbFBLAQItABQABgAIAAAAIQA4/SH/1gAA&#10;AJQBAAALAAAAAAAAAAAAAAAAAC8BAABfcmVscy8ucmVsc1BLAQItABQABgAIAAAAIQAAEywKEAIA&#10;AB8EAAAOAAAAAAAAAAAAAAAAAC4CAABkcnMvZTJvRG9jLnhtbFBLAQItABQABgAIAAAAIQD/bLJd&#10;2wAAAAYBAAAPAAAAAAAAAAAAAAAAAGoEAABkcnMvZG93bnJldi54bWxQSwUGAAAAAAQABADzAAAA&#10;cgUAAAAA&#10;"/>
                  </w:pict>
                </mc:Fallback>
              </mc:AlternateConten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A817A" w14:textId="77777777" w:rsidR="006301B1" w:rsidRPr="006301B1" w:rsidRDefault="00C243DE" w:rsidP="006301B1">
            <w:pPr>
              <w:rPr>
                <w:b/>
                <w:lang w:eastAsia="en-US"/>
              </w:rPr>
            </w:pPr>
            <w:r>
              <w:rPr>
                <w:b/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501419B4" wp14:editId="2E2AE8FB">
                      <wp:simplePos x="0" y="0"/>
                      <wp:positionH relativeFrom="column">
                        <wp:posOffset>214630</wp:posOffset>
                      </wp:positionH>
                      <wp:positionV relativeFrom="paragraph">
                        <wp:posOffset>59690</wp:posOffset>
                      </wp:positionV>
                      <wp:extent cx="113665" cy="114300"/>
                      <wp:effectExtent l="5080" t="12065" r="5080" b="6985"/>
                      <wp:wrapNone/>
                      <wp:docPr id="13" name="Rectangle 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113665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 w14:anchorId="7073A0B9">
                    <v:rect id="Rectangle 73" style="position:absolute;margin-left:16.9pt;margin-top:4.7pt;width:8.95pt;height:9pt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w14:anchorId="07A5B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ywKEAIAAB8EAAAOAAAAZHJzL2Uyb0RvYy54bWysU9tu2zAMfR+wfxD0vthOk6w14hRFumwD&#10;ugvQ7QMUWbaFyaJGKXGyrx8lB0l2eRqmB4EUySPykFzeH3rD9gq9BlvxYpJzpqyEWtu24l+/bF7d&#10;cuaDsLUwYFXFj8rz+9XLF8vBlWoKHZhaISMQ68vBVbwLwZVZ5mWneuEn4JQlYwPYi0AqtlmNYiD0&#10;3mTTPF9kA2DtEKTynl4fRyNfJfymUTJ8ahqvAjMVp9xCujHd23hnq6UoWxSu0/KUhviHLHqhLX16&#10;hnoUQbAd6j+gei0RPDRhIqHPoGm0VKkGqqbIf6vmuRNOpVqIHO/ONPn/Bys/7p/dZ4ype/cE8ptn&#10;FtadsK16QIShU6Km74pIVDY4X54DouIplG2HD1BTa8UuQOLg0GDPGqPduxgYoalOdkikH8+kq0Ng&#10;kh6L4maxmHMmyVQUs5s8NSUTZYSJwQ59eKugZ1GoOFJPE6jYP/kQ07q4pDLA6HqjjUkKttu1QbYX&#10;1P9NOqkSqvbazVg2VPxuPp0n5F9s/hoiT+dvEL0ONMhG9xW/PTuJMvL3xtZpzILQZpQpZWNPhEYO&#10;47j6cgv1kfhEGKeUtoqEDvAHZwNNaMX9951AxZl5b6knd8VsFkc6KbP56ykpeG3ZXluElQRV8cDZ&#10;KK7DuAY7h7rt6KexVRYeqI+NTsxesjolS1OYCD9tTBzzaz15XfZ69RMAAP//AwBQSwMEFAAGAAgA&#10;AAAhAGCkdNXcAAAABgEAAA8AAABkcnMvZG93bnJldi54bWxMzkFLw0AQBeC74H9YRvBmN02ibWMm&#10;RQRBLwWr0OsmOybB7GzY3abJv3c96XF4w3tfuZ/NICZyvreMsF4lIIgbq3tuET4/Xu62IHxQrNVg&#10;mRAW8rCvrq9KVWh74XeajqEVsYR9oRC6EMZCSt90ZJRf2ZE4Zl/WGRXi6VqpnbrEcjPINEkepFE9&#10;x4VOjfTcUfN9PBuE1/FQv7nULIe8zuUyN5mfTifE25v56RFEoDn8PcMvP9Khiqbanll7MSBkWZQH&#10;hF0OIsb36w2IGiHd5CCrUv7nVz8AAAD//wMAUEsBAi0AFAAGAAgAAAAhALaDOJL+AAAA4QEAABMA&#10;AAAAAAAAAAAAAAAAAAAAAFtDb250ZW50X1R5cGVzXS54bWxQSwECLQAUAAYACAAAACEAOP0h/9YA&#10;AACUAQAACwAAAAAAAAAAAAAAAAAvAQAAX3JlbHMvLnJlbHNQSwECLQAUAAYACAAAACEAABMsChAC&#10;AAAfBAAADgAAAAAAAAAAAAAAAAAuAgAAZHJzL2Uyb0RvYy54bWxQSwECLQAUAAYACAAAACEAYKR0&#10;1dwAAAAGAQAADwAAAAAAAAAAAAAAAABqBAAAZHJzL2Rvd25yZXYueG1sUEsFBgAAAAAEAAQA8wAA&#10;AHMFAAAAAA==&#10;"/>
                  </w:pict>
                </mc:Fallback>
              </mc:AlternateConten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61497" w14:textId="77777777" w:rsidR="006301B1" w:rsidRPr="006301B1" w:rsidRDefault="00C243DE" w:rsidP="006301B1">
            <w:pPr>
              <w:rPr>
                <w:b/>
                <w:lang w:eastAsia="en-US"/>
              </w:rPr>
            </w:pPr>
            <w:r>
              <w:rPr>
                <w:b/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3F38AFD0" wp14:editId="7CBD951A">
                      <wp:simplePos x="0" y="0"/>
                      <wp:positionH relativeFrom="column">
                        <wp:posOffset>157480</wp:posOffset>
                      </wp:positionH>
                      <wp:positionV relativeFrom="paragraph">
                        <wp:posOffset>59690</wp:posOffset>
                      </wp:positionV>
                      <wp:extent cx="113665" cy="114300"/>
                      <wp:effectExtent l="5080" t="12065" r="5080" b="6985"/>
                      <wp:wrapNone/>
                      <wp:docPr id="12" name="Rectangle 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113665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 w14:anchorId="34B41B6B">
                    <v:rect id="Rectangle 74" style="position:absolute;margin-left:12.4pt;margin-top:4.7pt;width:8.95pt;height:9pt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w14:anchorId="6CB29F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ywKEAIAAB8EAAAOAAAAZHJzL2Uyb0RvYy54bWysU9tu2zAMfR+wfxD0vthOk6w14hRFumwD&#10;ugvQ7QMUWbaFyaJGKXGyrx8lB0l2eRqmB4EUySPykFzeH3rD9gq9BlvxYpJzpqyEWtu24l+/bF7d&#10;cuaDsLUwYFXFj8rz+9XLF8vBlWoKHZhaISMQ68vBVbwLwZVZ5mWneuEn4JQlYwPYi0AqtlmNYiD0&#10;3mTTPF9kA2DtEKTynl4fRyNfJfymUTJ8ahqvAjMVp9xCujHd23hnq6UoWxSu0/KUhviHLHqhLX16&#10;hnoUQbAd6j+gei0RPDRhIqHPoGm0VKkGqqbIf6vmuRNOpVqIHO/ONPn/Bys/7p/dZ4ype/cE8ptn&#10;FtadsK16QIShU6Km74pIVDY4X54DouIplG2HD1BTa8UuQOLg0GDPGqPduxgYoalOdkikH8+kq0Ng&#10;kh6L4maxmHMmyVQUs5s8NSUTZYSJwQ59eKugZ1GoOFJPE6jYP/kQ07q4pDLA6HqjjUkKttu1QbYX&#10;1P9NOqkSqvbazVg2VPxuPp0n5F9s/hoiT+dvEL0ONMhG9xW/PTuJMvL3xtZpzILQZpQpZWNPhEYO&#10;47j6cgv1kfhEGKeUtoqEDvAHZwNNaMX9951AxZl5b6knd8VsFkc6KbP56ykpeG3ZXluElQRV8cDZ&#10;KK7DuAY7h7rt6KexVRYeqI+NTsxesjolS1OYCD9tTBzzaz15XfZ69RMAAP//AwBQSwMEFAAGAAgA&#10;AAAhAKGEj5DbAAAABgEAAA8AAABkcnMvZG93bnJldi54bWxMzsFOwzAMBuA7Eu8QGYkbSykRG6Xp&#10;hJCQ4DKJbdKuaWPaisapkqxr3x5zgqP9W7+/cju7QUwYYu9Jw/0qA4HUeNtTq+F4eLvbgIjJkDWD&#10;J9SwYIRtdX1VmsL6C33itE+t4BKKhdHQpTQWUsamQ2fiyo9InH354EziMbTSBnPhcjfIPMsepTM9&#10;8YfOjPjaYfO9PzsN7+Ou/gi5W3aqVnKZm4c4nU5a397ML88gEs7p7xh++UyHik21P5ONYtCQK5Yn&#10;DU8KBMcqX4Ooeb1WIKtS/udXPwAAAP//AwBQSwECLQAUAAYACAAAACEAtoM4kv4AAADhAQAAEwAA&#10;AAAAAAAAAAAAAAAAAAAAW0NvbnRlbnRfVHlwZXNdLnhtbFBLAQItABQABgAIAAAAIQA4/SH/1gAA&#10;AJQBAAALAAAAAAAAAAAAAAAAAC8BAABfcmVscy8ucmVsc1BLAQItABQABgAIAAAAIQAAEywKEAIA&#10;AB8EAAAOAAAAAAAAAAAAAAAAAC4CAABkcnMvZTJvRG9jLnhtbFBLAQItABQABgAIAAAAIQChhI+Q&#10;2wAAAAYBAAAPAAAAAAAAAAAAAAAAAGoEAABkcnMvZG93bnJldi54bWxQSwUGAAAAAAQABADzAAAA&#10;cgUAAAAA&#10;"/>
                  </w:pict>
                </mc:Fallback>
              </mc:AlternateConten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0B494" w14:textId="77777777" w:rsidR="006301B1" w:rsidRPr="006301B1" w:rsidRDefault="00C243DE" w:rsidP="006301B1">
            <w:pPr>
              <w:rPr>
                <w:b/>
                <w:lang w:eastAsia="en-US"/>
              </w:rPr>
            </w:pPr>
            <w:r>
              <w:rPr>
                <w:b/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100DFEC9" wp14:editId="03F40DB6">
                      <wp:simplePos x="0" y="0"/>
                      <wp:positionH relativeFrom="column">
                        <wp:posOffset>184150</wp:posOffset>
                      </wp:positionH>
                      <wp:positionV relativeFrom="paragraph">
                        <wp:posOffset>59690</wp:posOffset>
                      </wp:positionV>
                      <wp:extent cx="113665" cy="114300"/>
                      <wp:effectExtent l="12700" t="12065" r="6985" b="6985"/>
                      <wp:wrapNone/>
                      <wp:docPr id="11" name="Rectangle 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113665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 w14:anchorId="7D420752">
                    <v:rect id="Rectangle 75" style="position:absolute;margin-left:14.5pt;margin-top:4.7pt;width:8.95pt;height:9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w14:anchorId="7681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ywKEAIAAB8EAAAOAAAAZHJzL2Uyb0RvYy54bWysU9tu2zAMfR+wfxD0vthOk6w14hRFumwD&#10;ugvQ7QMUWbaFyaJGKXGyrx8lB0l2eRqmB4EUySPykFzeH3rD9gq9BlvxYpJzpqyEWtu24l+/bF7d&#10;cuaDsLUwYFXFj8rz+9XLF8vBlWoKHZhaISMQ68vBVbwLwZVZ5mWneuEn4JQlYwPYi0AqtlmNYiD0&#10;3mTTPF9kA2DtEKTynl4fRyNfJfymUTJ8ahqvAjMVp9xCujHd23hnq6UoWxSu0/KUhviHLHqhLX16&#10;hnoUQbAd6j+gei0RPDRhIqHPoGm0VKkGqqbIf6vmuRNOpVqIHO/ONPn/Bys/7p/dZ4ype/cE8ptn&#10;FtadsK16QIShU6Km74pIVDY4X54DouIplG2HD1BTa8UuQOLg0GDPGqPduxgYoalOdkikH8+kq0Ng&#10;kh6L4maxmHMmyVQUs5s8NSUTZYSJwQ59eKugZ1GoOFJPE6jYP/kQ07q4pDLA6HqjjUkKttu1QbYX&#10;1P9NOqkSqvbazVg2VPxuPp0n5F9s/hoiT+dvEL0ONMhG9xW/PTuJMvL3xtZpzILQZpQpZWNPhEYO&#10;47j6cgv1kfhEGKeUtoqEDvAHZwNNaMX9951AxZl5b6knd8VsFkc6KbP56ykpeG3ZXluElQRV8cDZ&#10;KK7DuAY7h7rt6KexVRYeqI+NTsxesjolS1OYCD9tTBzzaz15XfZ69RMAAP//AwBQSwMEFAAGAAgA&#10;AAAhAGJZOTTbAAAABgEAAA8AAABkcnMvZG93bnJldi54bWxMj0FLxDAQhe+C/yGM4M1NrWG1teki&#10;gqCXBVdhr2kztsVmUpJst/33jic9znuP976pdosbxYwhDp403G4yEEittwN1Gj4/Xm4eQMRkyJrR&#10;E2pYMcKuvryoTGn9md5xPqROcAnF0mjoU5pKKWPbozNx4yck9r58cCbxGTppgzlzuRtlnmVb6cxA&#10;vNCbCZ97bL8PJ6fhddo3byF36141Sq5Lexfn41Hr66vl6RFEwiX9heEXn9GhZqbGn8hGMWrIC34l&#10;aSgUCLbVtgDRsHyvQNaV/I9f/wAAAP//AwBQSwECLQAUAAYACAAAACEAtoM4kv4AAADhAQAAEwAA&#10;AAAAAAAAAAAAAAAAAAAAW0NvbnRlbnRfVHlwZXNdLnhtbFBLAQItABQABgAIAAAAIQA4/SH/1gAA&#10;AJQBAAALAAAAAAAAAAAAAAAAAC8BAABfcmVscy8ucmVsc1BLAQItABQABgAIAAAAIQAAEywKEAIA&#10;AB8EAAAOAAAAAAAAAAAAAAAAAC4CAABkcnMvZTJvRG9jLnhtbFBLAQItABQABgAIAAAAIQBiWTk0&#10;2wAAAAYBAAAPAAAAAAAAAAAAAAAAAGoEAABkcnMvZG93bnJldi54bWxQSwUGAAAAAAQABADzAAAA&#10;cgUAAAAA&#10;"/>
                  </w:pict>
                </mc:Fallback>
              </mc:AlternateConten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C75CC" w14:textId="77777777" w:rsidR="006301B1" w:rsidRPr="006301B1" w:rsidRDefault="00C243DE" w:rsidP="006301B1">
            <w:pPr>
              <w:rPr>
                <w:b/>
                <w:lang w:eastAsia="en-US"/>
              </w:rPr>
            </w:pPr>
            <w:r>
              <w:rPr>
                <w:b/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44BEA46E" wp14:editId="60B6FB55">
                      <wp:simplePos x="0" y="0"/>
                      <wp:positionH relativeFrom="column">
                        <wp:posOffset>127000</wp:posOffset>
                      </wp:positionH>
                      <wp:positionV relativeFrom="paragraph">
                        <wp:posOffset>59690</wp:posOffset>
                      </wp:positionV>
                      <wp:extent cx="113665" cy="114300"/>
                      <wp:effectExtent l="12700" t="12065" r="6985" b="6985"/>
                      <wp:wrapNone/>
                      <wp:docPr id="10" name="Rectangle 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113665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 w14:anchorId="789FD331">
                    <v:rect id="Rectangle 76" style="position:absolute;margin-left:10pt;margin-top:4.7pt;width:8.95pt;height:9pt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w14:anchorId="2C3A97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ywKEAIAAB8EAAAOAAAAZHJzL2Uyb0RvYy54bWysU9tu2zAMfR+wfxD0vthOk6w14hRFumwD&#10;ugvQ7QMUWbaFyaJGKXGyrx8lB0l2eRqmB4EUySPykFzeH3rD9gq9BlvxYpJzpqyEWtu24l+/bF7d&#10;cuaDsLUwYFXFj8rz+9XLF8vBlWoKHZhaISMQ68vBVbwLwZVZ5mWneuEn4JQlYwPYi0AqtlmNYiD0&#10;3mTTPF9kA2DtEKTynl4fRyNfJfymUTJ8ahqvAjMVp9xCujHd23hnq6UoWxSu0/KUhviHLHqhLX16&#10;hnoUQbAd6j+gei0RPDRhIqHPoGm0VKkGqqbIf6vmuRNOpVqIHO/ONPn/Bys/7p/dZ4ype/cE8ptn&#10;FtadsK16QIShU6Km74pIVDY4X54DouIplG2HD1BTa8UuQOLg0GDPGqPduxgYoalOdkikH8+kq0Ng&#10;kh6L4maxmHMmyVQUs5s8NSUTZYSJwQ59eKugZ1GoOFJPE6jYP/kQ07q4pDLA6HqjjUkKttu1QbYX&#10;1P9NOqkSqvbazVg2VPxuPp0n5F9s/hoiT+dvEL0ONMhG9xW/PTuJMvL3xtZpzILQZpQpZWNPhEYO&#10;47j6cgv1kfhEGKeUtoqEDvAHZwNNaMX9951AxZl5b6knd8VsFkc6KbP56ykpeG3ZXluElQRV8cDZ&#10;KK7DuAY7h7rt6KexVRYeqI+NTsxesjolS1OYCD9tTBzzaz15XfZ69RMAAP//AwBQSwMEFAAGAAgA&#10;AAAhACLm9dXbAAAABgEAAA8AAABkcnMvZG93bnJldi54bWxMjkFrwkAQhe8F/8MyQm91Uw21ptmI&#10;CAV7EaoFr5vsNAnNzobdNSb/3umpPc57j2++fDvaTgzoQ+tIwfMiAYFUOdNSreDr/P70CiJETUZ3&#10;jlDBhAG2xewh15lxN/rE4RRrwRAKmVbQxNhnUoaqQavDwvVI3H07b3Xk09fSeH1juO3kMklepNUt&#10;8YdG97hvsPo5Xa2CQ38sP/zSTse0TOU0VqswXC5KPc7H3RuIiGP8G8OvPqtDwU6lu5IJolPAdF4q&#10;2KQguF6tNyBKjtcpyCKX//WLOwAAAP//AwBQSwECLQAUAAYACAAAACEAtoM4kv4AAADhAQAAEwAA&#10;AAAAAAAAAAAAAAAAAAAAW0NvbnRlbnRfVHlwZXNdLnhtbFBLAQItABQABgAIAAAAIQA4/SH/1gAA&#10;AJQBAAALAAAAAAAAAAAAAAAAAC8BAABfcmVscy8ucmVsc1BLAQItABQABgAIAAAAIQAAEywKEAIA&#10;AB8EAAAOAAAAAAAAAAAAAAAAAC4CAABkcnMvZTJvRG9jLnhtbFBLAQItABQABgAIAAAAIQAi5vXV&#10;2wAAAAYBAAAPAAAAAAAAAAAAAAAAAGoEAABkcnMvZG93bnJldi54bWxQSwUGAAAAAAQABADzAAAA&#10;cgUAAAAA&#10;"/>
                  </w:pict>
                </mc:Fallback>
              </mc:AlternateConten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FD964" w14:textId="77777777" w:rsidR="006301B1" w:rsidRPr="006301B1" w:rsidRDefault="00C243DE" w:rsidP="006301B1">
            <w:pPr>
              <w:rPr>
                <w:b/>
                <w:lang w:eastAsia="en-US"/>
              </w:rPr>
            </w:pPr>
            <w:r>
              <w:rPr>
                <w:b/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66D4D0E1" wp14:editId="0D5E4240">
                      <wp:simplePos x="0" y="0"/>
                      <wp:positionH relativeFrom="column">
                        <wp:posOffset>250825</wp:posOffset>
                      </wp:positionH>
                      <wp:positionV relativeFrom="paragraph">
                        <wp:posOffset>59690</wp:posOffset>
                      </wp:positionV>
                      <wp:extent cx="113665" cy="114300"/>
                      <wp:effectExtent l="12700" t="12065" r="6985" b="6985"/>
                      <wp:wrapNone/>
                      <wp:docPr id="9" name="Rectangle 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113665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 w14:anchorId="7640F892">
                    <v:rect id="Rectangle 77" style="position:absolute;margin-left:19.75pt;margin-top:4.7pt;width:8.95pt;height:9pt;flip:x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w14:anchorId="5926CC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ywKEAIAAB8EAAAOAAAAZHJzL2Uyb0RvYy54bWysU9tu2zAMfR+wfxD0vthOk6w14hRFumwD&#10;ugvQ7QMUWbaFyaJGKXGyrx8lB0l2eRqmB4EUySPykFzeH3rD9gq9BlvxYpJzpqyEWtu24l+/bF7d&#10;cuaDsLUwYFXFj8rz+9XLF8vBlWoKHZhaISMQ68vBVbwLwZVZ5mWneuEn4JQlYwPYi0AqtlmNYiD0&#10;3mTTPF9kA2DtEKTynl4fRyNfJfymUTJ8ahqvAjMVp9xCujHd23hnq6UoWxSu0/KUhviHLHqhLX16&#10;hnoUQbAd6j+gei0RPDRhIqHPoGm0VKkGqqbIf6vmuRNOpVqIHO/ONPn/Bys/7p/dZ4ype/cE8ptn&#10;FtadsK16QIShU6Km74pIVDY4X54DouIplG2HD1BTa8UuQOLg0GDPGqPduxgYoalOdkikH8+kq0Ng&#10;kh6L4maxmHMmyVQUs5s8NSUTZYSJwQ59eKugZ1GoOFJPE6jYP/kQ07q4pDLA6HqjjUkKttu1QbYX&#10;1P9NOqkSqvbazVg2VPxuPp0n5F9s/hoiT+dvEL0ONMhG9xW/PTuJMvL3xtZpzILQZpQpZWNPhEYO&#10;47j6cgv1kfhEGKeUtoqEDvAHZwNNaMX9951AxZl5b6knd8VsFkc6KbP56ykpeG3ZXluElQRV8cDZ&#10;KK7DuAY7h7rt6KexVRYeqI+NTsxesjolS1OYCD9tTBzzaz15XfZ69RMAAP//AwBQSwMEFAAGAAgA&#10;AAAhACJ+oPnaAAAABgEAAA8AAABkcnMvZG93bnJldi54bWxMjkFLw0AUhO+C/2F5gje7MU3VxrwU&#10;EQS9FKxCr5vsMwlm34bsNk3+vc+TnoZhhpmv2M2uVxONofOMcLtKQBHX3nbcIHx+vNw8gArRsDW9&#10;Z0JYKMCuvLwoTG79md9pOsRGyQiH3CC0MQ651qFuyZmw8gOxZF9+dCaKHRttR3OWcdfrNEnutDMd&#10;y0NrBnpuqf4+nBzC67Cv3sbULfusyvQy1+swHY+I11fz0yOoSHP8K8MvvqBDKUyVP7ENqkdYbzfS&#10;RNhmoCTe3ItWCKmoLgv9H7/8AQAA//8DAFBLAQItABQABgAIAAAAIQC2gziS/gAAAOEBAAATAAAA&#10;AAAAAAAAAAAAAAAAAABbQ29udGVudF9UeXBlc10ueG1sUEsBAi0AFAAGAAgAAAAhADj9If/WAAAA&#10;lAEAAAsAAAAAAAAAAAAAAAAALwEAAF9yZWxzLy5yZWxzUEsBAi0AFAAGAAgAAAAhAAATLAoQAgAA&#10;HwQAAA4AAAAAAAAAAAAAAAAALgIAAGRycy9lMm9Eb2MueG1sUEsBAi0AFAAGAAgAAAAhACJ+oPna&#10;AAAABgEAAA8AAAAAAAAAAAAAAAAAagQAAGRycy9kb3ducmV2LnhtbFBLBQYAAAAABAAEAPMAAABx&#10;BQAAAAA=&#10;"/>
                  </w:pict>
                </mc:Fallback>
              </mc:AlternateContent>
            </w:r>
          </w:p>
        </w:tc>
      </w:tr>
      <w:tr w:rsidR="006301B1" w:rsidRPr="006301B1" w14:paraId="11A1D3B0" w14:textId="77777777" w:rsidTr="00CC57F1">
        <w:trPr>
          <w:cantSplit/>
          <w:trHeight w:val="42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80934" w14:textId="77777777" w:rsidR="006301B1" w:rsidRPr="006301B1" w:rsidRDefault="006301B1" w:rsidP="006301B1">
            <w:pPr>
              <w:rPr>
                <w:b/>
                <w:lang w:eastAsia="en-US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5EF6E" w14:textId="77777777" w:rsidR="006301B1" w:rsidRPr="006301B1" w:rsidRDefault="00C243DE" w:rsidP="006301B1">
            <w:pPr>
              <w:rPr>
                <w:b/>
                <w:lang w:eastAsia="en-US"/>
              </w:rPr>
            </w:pPr>
            <w:r>
              <w:rPr>
                <w:b/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46976" behindDoc="0" locked="0" layoutInCell="1" allowOverlap="1" wp14:anchorId="7420440C" wp14:editId="14DF8669">
                      <wp:simplePos x="0" y="0"/>
                      <wp:positionH relativeFrom="column">
                        <wp:posOffset>205105</wp:posOffset>
                      </wp:positionH>
                      <wp:positionV relativeFrom="paragraph">
                        <wp:posOffset>48895</wp:posOffset>
                      </wp:positionV>
                      <wp:extent cx="113665" cy="114300"/>
                      <wp:effectExtent l="5080" t="10795" r="5080" b="8255"/>
                      <wp:wrapNone/>
                      <wp:docPr id="8" name="Rectangle 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113665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 w14:anchorId="220EEB6E">
                    <v:rect id="Rectangle 54" style="position:absolute;margin-left:16.15pt;margin-top:3.85pt;width:8.95pt;height:9pt;flip:x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w14:anchorId="3F8E71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ywKEAIAAB8EAAAOAAAAZHJzL2Uyb0RvYy54bWysU9tu2zAMfR+wfxD0vthOk6w14hRFumwD&#10;ugvQ7QMUWbaFyaJGKXGyrx8lB0l2eRqmB4EUySPykFzeH3rD9gq9BlvxYpJzpqyEWtu24l+/bF7d&#10;cuaDsLUwYFXFj8rz+9XLF8vBlWoKHZhaISMQ68vBVbwLwZVZ5mWneuEn4JQlYwPYi0AqtlmNYiD0&#10;3mTTPF9kA2DtEKTynl4fRyNfJfymUTJ8ahqvAjMVp9xCujHd23hnq6UoWxSu0/KUhviHLHqhLX16&#10;hnoUQbAd6j+gei0RPDRhIqHPoGm0VKkGqqbIf6vmuRNOpVqIHO/ONPn/Bys/7p/dZ4ype/cE8ptn&#10;FtadsK16QIShU6Km74pIVDY4X54DouIplG2HD1BTa8UuQOLg0GDPGqPduxgYoalOdkikH8+kq0Ng&#10;kh6L4maxmHMmyVQUs5s8NSUTZYSJwQ59eKugZ1GoOFJPE6jYP/kQ07q4pDLA6HqjjUkKttu1QbYX&#10;1P9NOqkSqvbazVg2VPxuPp0n5F9s/hoiT+dvEL0ONMhG9xW/PTuJMvL3xtZpzILQZpQpZWNPhEYO&#10;47j6cgv1kfhEGKeUtoqEDvAHZwNNaMX9951AxZl5b6knd8VsFkc6KbP56ykpeG3ZXluElQRV8cDZ&#10;KK7DuAY7h7rt6KexVRYeqI+NTsxesjolS1OYCD9tTBzzaz15XfZ69RMAAP//AwBQSwMEFAAGAAgA&#10;AAAhAKjolPbbAAAABgEAAA8AAABkcnMvZG93bnJldi54bWxMjsFKw0AURfeC/zA8wZ2dOGmNpHkp&#10;Igi6KdgK3U4yzyQ08yZkpmny944rXV7u5dxT7Gbbi4lG3zlGeFwlIIhrZzpuEL6Obw/PIHzQbHTv&#10;mBAW8rArb28KnRt35U+aDqEREcI+1whtCEMupa9bstqv3EAcu283Wh1iHBtpRn2NcNtLlSRP0uqO&#10;40OrB3ptqT4fLhbhfdhXH6Oyy35dreUy16mfTifE+7v5ZQsi0Bz+xvCrH9WhjE6Vu7DxokdIVRqX&#10;CFkGItabRIGoENQmA1kW8r9++QMAAP//AwBQSwECLQAUAAYACAAAACEAtoM4kv4AAADhAQAAEwAA&#10;AAAAAAAAAAAAAAAAAAAAW0NvbnRlbnRfVHlwZXNdLnhtbFBLAQItABQABgAIAAAAIQA4/SH/1gAA&#10;AJQBAAALAAAAAAAAAAAAAAAAAC8BAABfcmVscy8ucmVsc1BLAQItABQABgAIAAAAIQAAEywKEAIA&#10;AB8EAAAOAAAAAAAAAAAAAAAAAC4CAABkcnMvZTJvRG9jLnhtbFBLAQItABQABgAIAAAAIQCo6JT2&#10;2wAAAAYBAAAPAAAAAAAAAAAAAAAAAGoEAABkcnMvZG93bnJldi54bWxQSwUGAAAAAAQABADzAAAA&#10;cgUAAAAA&#10;"/>
                  </w:pict>
                </mc:Fallback>
              </mc:AlternateConten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EF2C7" w14:textId="77777777" w:rsidR="006301B1" w:rsidRPr="006301B1" w:rsidRDefault="00C243DE" w:rsidP="006301B1">
            <w:pPr>
              <w:rPr>
                <w:b/>
                <w:lang w:eastAsia="en-US"/>
              </w:rPr>
            </w:pPr>
            <w:r>
              <w:rPr>
                <w:b/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5E341BF8" wp14:editId="1021F148">
                      <wp:simplePos x="0" y="0"/>
                      <wp:positionH relativeFrom="column">
                        <wp:posOffset>195580</wp:posOffset>
                      </wp:positionH>
                      <wp:positionV relativeFrom="paragraph">
                        <wp:posOffset>59690</wp:posOffset>
                      </wp:positionV>
                      <wp:extent cx="113665" cy="114300"/>
                      <wp:effectExtent l="5080" t="12065" r="5080" b="6985"/>
                      <wp:wrapNone/>
                      <wp:docPr id="7" name="Rectangle 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113665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 w14:anchorId="10E137AD">
                    <v:rect id="Rectangle 55" style="position:absolute;margin-left:15.4pt;margin-top:4.7pt;width:8.95pt;height:9pt;flip:x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w14:anchorId="16C8C41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ywKEAIAAB8EAAAOAAAAZHJzL2Uyb0RvYy54bWysU9tu2zAMfR+wfxD0vthOk6w14hRFumwD&#10;ugvQ7QMUWbaFyaJGKXGyrx8lB0l2eRqmB4EUySPykFzeH3rD9gq9BlvxYpJzpqyEWtu24l+/bF7d&#10;cuaDsLUwYFXFj8rz+9XLF8vBlWoKHZhaISMQ68vBVbwLwZVZ5mWneuEn4JQlYwPYi0AqtlmNYiD0&#10;3mTTPF9kA2DtEKTynl4fRyNfJfymUTJ8ahqvAjMVp9xCujHd23hnq6UoWxSu0/KUhviHLHqhLX16&#10;hnoUQbAd6j+gei0RPDRhIqHPoGm0VKkGqqbIf6vmuRNOpVqIHO/ONPn/Bys/7p/dZ4ype/cE8ptn&#10;FtadsK16QIShU6Km74pIVDY4X54DouIplG2HD1BTa8UuQOLg0GDPGqPduxgYoalOdkikH8+kq0Ng&#10;kh6L4maxmHMmyVQUs5s8NSUTZYSJwQ59eKugZ1GoOFJPE6jYP/kQ07q4pDLA6HqjjUkKttu1QbYX&#10;1P9NOqkSqvbazVg2VPxuPp0n5F9s/hoiT+dvEL0ONMhG9xW/PTuJMvL3xtZpzILQZpQpZWNPhEYO&#10;47j6cgv1kfhEGKeUtoqEDvAHZwNNaMX9951AxZl5b6knd8VsFkc6KbP56ykpeG3ZXluElQRV8cDZ&#10;KK7DuAY7h7rt6KexVRYeqI+NTsxesjolS1OYCD9tTBzzaz15XfZ69RMAAP//AwBQSwMEFAAGAAgA&#10;AAAhALxzXXPbAAAABgEAAA8AAABkcnMvZG93bnJldi54bWxMzkFLxDAQBeC74H8II3hzU7vBXWun&#10;iwiCXhbcFfaaNmNbbCYlyXbbf2886XF4w3tfuZvtICbyoXeMcL/KQBA3zvTcInweX++2IELUbPTg&#10;mBAWCrCrrq9KXRh34Q+aDrEVqYRDoRG6GMdCytB0ZHVYuZE4ZV/OWx3T6VtpvL6kcjvIPMsepNU9&#10;p4VOj/TSUfN9OFuEt3Ffv/vcLntVK7nMzTpMpxPi7c38/AQi0hz/nuGXn+hQJVPtzmyCGBDWWZJH&#10;hEcFIsVquwFRI+QbBbIq5X9+9QMAAP//AwBQSwECLQAUAAYACAAAACEAtoM4kv4AAADhAQAAEwAA&#10;AAAAAAAAAAAAAAAAAAAAW0NvbnRlbnRfVHlwZXNdLnhtbFBLAQItABQABgAIAAAAIQA4/SH/1gAA&#10;AJQBAAALAAAAAAAAAAAAAAAAAC8BAABfcmVscy8ucmVsc1BLAQItABQABgAIAAAAIQAAEywKEAIA&#10;AB8EAAAOAAAAAAAAAAAAAAAAAC4CAABkcnMvZTJvRG9jLnhtbFBLAQItABQABgAIAAAAIQC8c11z&#10;2wAAAAYBAAAPAAAAAAAAAAAAAAAAAGoEAABkcnMvZG93bnJldi54bWxQSwUGAAAAAAQABADzAAAA&#10;cgUAAAAA&#10;"/>
                  </w:pict>
                </mc:Fallback>
              </mc:AlternateConten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48F63" w14:textId="77777777" w:rsidR="006301B1" w:rsidRPr="006301B1" w:rsidRDefault="00C243DE" w:rsidP="006301B1">
            <w:pPr>
              <w:rPr>
                <w:b/>
                <w:lang w:eastAsia="en-US"/>
              </w:rPr>
            </w:pPr>
            <w:r>
              <w:rPr>
                <w:b/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49024" behindDoc="0" locked="0" layoutInCell="1" allowOverlap="1" wp14:anchorId="01321820" wp14:editId="79D4233E">
                      <wp:simplePos x="0" y="0"/>
                      <wp:positionH relativeFrom="column">
                        <wp:posOffset>176530</wp:posOffset>
                      </wp:positionH>
                      <wp:positionV relativeFrom="paragraph">
                        <wp:posOffset>59690</wp:posOffset>
                      </wp:positionV>
                      <wp:extent cx="113665" cy="114300"/>
                      <wp:effectExtent l="5080" t="12065" r="5080" b="6985"/>
                      <wp:wrapNone/>
                      <wp:docPr id="6" name="Rectangle 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113665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 w14:anchorId="7F296FC4">
                    <v:rect id="Rectangle 56" style="position:absolute;margin-left:13.9pt;margin-top:4.7pt;width:8.95pt;height:9pt;flip:x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w14:anchorId="24F9386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ywKEAIAAB8EAAAOAAAAZHJzL2Uyb0RvYy54bWysU9tu2zAMfR+wfxD0vthOk6w14hRFumwD&#10;ugvQ7QMUWbaFyaJGKXGyrx8lB0l2eRqmB4EUySPykFzeH3rD9gq9BlvxYpJzpqyEWtu24l+/bF7d&#10;cuaDsLUwYFXFj8rz+9XLF8vBlWoKHZhaISMQ68vBVbwLwZVZ5mWneuEn4JQlYwPYi0AqtlmNYiD0&#10;3mTTPF9kA2DtEKTynl4fRyNfJfymUTJ8ahqvAjMVp9xCujHd23hnq6UoWxSu0/KUhviHLHqhLX16&#10;hnoUQbAd6j+gei0RPDRhIqHPoGm0VKkGqqbIf6vmuRNOpVqIHO/ONPn/Bys/7p/dZ4ype/cE8ptn&#10;FtadsK16QIShU6Km74pIVDY4X54DouIplG2HD1BTa8UuQOLg0GDPGqPduxgYoalOdkikH8+kq0Ng&#10;kh6L4maxmHMmyVQUs5s8NSUTZYSJwQ59eKugZ1GoOFJPE6jYP/kQ07q4pDLA6HqjjUkKttu1QbYX&#10;1P9NOqkSqvbazVg2VPxuPp0n5F9s/hoiT+dvEL0ONMhG9xW/PTuJMvL3xtZpzILQZpQpZWNPhEYO&#10;47j6cgv1kfhEGKeUtoqEDvAHZwNNaMX9951AxZl5b6knd8VsFkc6KbP56ykpeG3ZXluElQRV8cDZ&#10;KK7DuAY7h7rt6KexVRYeqI+NTsxesjolS1OYCD9tTBzzaz15XfZ69RMAAP//AwBQSwMEFAAGAAgA&#10;AAAhAP9ssl3bAAAABgEAAA8AAABkcnMvZG93bnJldi54bWxMzsFOwzAMBuA7Eu8QGYkbSymBQak7&#10;ISQkuEzaQNo1bUxb0ThVknXt25Od4Gj/1u+v3Mx2EBP50DtGuF1lIIgbZ3puEb4+324eQYSo2ejB&#10;MSEsFGBTXV6UujDuxDua9rEVqYRDoRG6GMdCytB0ZHVYuZE4Zd/OWx3T6FtpvD6lcjvIPMsepNU9&#10;pw+dHum1o+Znf7QI7+O2/vC5XbaqVnKZm7swHQ6I11fzyzOISHP8O4YzP9GhSqbaHdkEMSDk6ySP&#10;CE8KRIrV/RpEfV4rkFUp//OrXwAAAP//AwBQSwECLQAUAAYACAAAACEAtoM4kv4AAADhAQAAEwAA&#10;AAAAAAAAAAAAAAAAAAAAW0NvbnRlbnRfVHlwZXNdLnhtbFBLAQItABQABgAIAAAAIQA4/SH/1gAA&#10;AJQBAAALAAAAAAAAAAAAAAAAAC8BAABfcmVscy8ucmVsc1BLAQItABQABgAIAAAAIQAAEywKEAIA&#10;AB8EAAAOAAAAAAAAAAAAAAAAAC4CAABkcnMvZTJvRG9jLnhtbFBLAQItABQABgAIAAAAIQD/bLJd&#10;2wAAAAYBAAAPAAAAAAAAAAAAAAAAAGoEAABkcnMvZG93bnJldi54bWxQSwUGAAAAAAQABADzAAAA&#10;cgUAAAAA&#10;"/>
                  </w:pict>
                </mc:Fallback>
              </mc:AlternateConten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DB3A9" w14:textId="77777777" w:rsidR="006301B1" w:rsidRPr="006301B1" w:rsidRDefault="00C243DE" w:rsidP="006301B1">
            <w:pPr>
              <w:rPr>
                <w:b/>
                <w:lang w:eastAsia="en-US"/>
              </w:rPr>
            </w:pPr>
            <w:r>
              <w:rPr>
                <w:b/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5A58F463" wp14:editId="21A470E1">
                      <wp:simplePos x="0" y="0"/>
                      <wp:positionH relativeFrom="column">
                        <wp:posOffset>214630</wp:posOffset>
                      </wp:positionH>
                      <wp:positionV relativeFrom="paragraph">
                        <wp:posOffset>59690</wp:posOffset>
                      </wp:positionV>
                      <wp:extent cx="113665" cy="114300"/>
                      <wp:effectExtent l="5080" t="12065" r="5080" b="6985"/>
                      <wp:wrapNone/>
                      <wp:docPr id="5" name="Rectangle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113665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 w14:anchorId="295DE207">
                    <v:rect id="Rectangle 57" style="position:absolute;margin-left:16.9pt;margin-top:4.7pt;width:8.95pt;height:9pt;flip:x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w14:anchorId="0D3295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ywKEAIAAB8EAAAOAAAAZHJzL2Uyb0RvYy54bWysU9tu2zAMfR+wfxD0vthOk6w14hRFumwD&#10;ugvQ7QMUWbaFyaJGKXGyrx8lB0l2eRqmB4EUySPykFzeH3rD9gq9BlvxYpJzpqyEWtu24l+/bF7d&#10;cuaDsLUwYFXFj8rz+9XLF8vBlWoKHZhaISMQ68vBVbwLwZVZ5mWneuEn4JQlYwPYi0AqtlmNYiD0&#10;3mTTPF9kA2DtEKTynl4fRyNfJfymUTJ8ahqvAjMVp9xCujHd23hnq6UoWxSu0/KUhviHLHqhLX16&#10;hnoUQbAd6j+gei0RPDRhIqHPoGm0VKkGqqbIf6vmuRNOpVqIHO/ONPn/Bys/7p/dZ4ype/cE8ptn&#10;FtadsK16QIShU6Km74pIVDY4X54DouIplG2HD1BTa8UuQOLg0GDPGqPduxgYoalOdkikH8+kq0Ng&#10;kh6L4maxmHMmyVQUs5s8NSUTZYSJwQ59eKugZ1GoOFJPE6jYP/kQ07q4pDLA6HqjjUkKttu1QbYX&#10;1P9NOqkSqvbazVg2VPxuPp0n5F9s/hoiT+dvEL0ONMhG9xW/PTuJMvL3xtZpzILQZpQpZWNPhEYO&#10;47j6cgv1kfhEGKeUtoqEDvAHZwNNaMX9951AxZl5b6knd8VsFkc6KbP56ykpeG3ZXluElQRV8cDZ&#10;KK7DuAY7h7rt6KexVRYeqI+NTsxesjolS1OYCD9tTBzzaz15XfZ69RMAAP//AwBQSwMEFAAGAAgA&#10;AAAhAGCkdNXcAAAABgEAAA8AAABkcnMvZG93bnJldi54bWxMzkFLw0AQBeC74H9YRvBmN02ibWMm&#10;RQRBLwWr0OsmOybB7GzY3abJv3c96XF4w3tfuZ/NICZyvreMsF4lIIgbq3tuET4/Xu62IHxQrNVg&#10;mRAW8rCvrq9KVWh74XeajqEVsYR9oRC6EMZCSt90ZJRf2ZE4Zl/WGRXi6VqpnbrEcjPINEkepFE9&#10;x4VOjfTcUfN9PBuE1/FQv7nULIe8zuUyN5mfTifE25v56RFEoDn8PcMvP9Khiqbanll7MSBkWZQH&#10;hF0OIsb36w2IGiHd5CCrUv7nVz8AAAD//wMAUEsBAi0AFAAGAAgAAAAhALaDOJL+AAAA4QEAABMA&#10;AAAAAAAAAAAAAAAAAAAAAFtDb250ZW50X1R5cGVzXS54bWxQSwECLQAUAAYACAAAACEAOP0h/9YA&#10;AACUAQAACwAAAAAAAAAAAAAAAAAvAQAAX3JlbHMvLnJlbHNQSwECLQAUAAYACAAAACEAABMsChAC&#10;AAAfBAAADgAAAAAAAAAAAAAAAAAuAgAAZHJzL2Uyb0RvYy54bWxQSwECLQAUAAYACAAAACEAYKR0&#10;1dwAAAAGAQAADwAAAAAAAAAAAAAAAABqBAAAZHJzL2Rvd25yZXYueG1sUEsFBgAAAAAEAAQA8wAA&#10;AHMFAAAAAA==&#10;"/>
                  </w:pict>
                </mc:Fallback>
              </mc:AlternateConten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24D69" w14:textId="77777777" w:rsidR="006301B1" w:rsidRPr="006301B1" w:rsidRDefault="00C243DE" w:rsidP="006301B1">
            <w:pPr>
              <w:rPr>
                <w:b/>
                <w:lang w:eastAsia="en-US"/>
              </w:rPr>
            </w:pPr>
            <w:r>
              <w:rPr>
                <w:b/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51072" behindDoc="0" locked="0" layoutInCell="1" allowOverlap="1" wp14:anchorId="3C8B2554" wp14:editId="4123ED32">
                      <wp:simplePos x="0" y="0"/>
                      <wp:positionH relativeFrom="column">
                        <wp:posOffset>157480</wp:posOffset>
                      </wp:positionH>
                      <wp:positionV relativeFrom="paragraph">
                        <wp:posOffset>59690</wp:posOffset>
                      </wp:positionV>
                      <wp:extent cx="113665" cy="114300"/>
                      <wp:effectExtent l="5080" t="12065" r="5080" b="6985"/>
                      <wp:wrapNone/>
                      <wp:docPr id="4" name="Rectangle 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113665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 w14:anchorId="3C9A1170">
                    <v:rect id="Rectangle 58" style="position:absolute;margin-left:12.4pt;margin-top:4.7pt;width:8.95pt;height:9pt;flip:x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w14:anchorId="65C930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ywKEAIAAB8EAAAOAAAAZHJzL2Uyb0RvYy54bWysU9tu2zAMfR+wfxD0vthOk6w14hRFumwD&#10;ugvQ7QMUWbaFyaJGKXGyrx8lB0l2eRqmB4EUySPykFzeH3rD9gq9BlvxYpJzpqyEWtu24l+/bF7d&#10;cuaDsLUwYFXFj8rz+9XLF8vBlWoKHZhaISMQ68vBVbwLwZVZ5mWneuEn4JQlYwPYi0AqtlmNYiD0&#10;3mTTPF9kA2DtEKTynl4fRyNfJfymUTJ8ahqvAjMVp9xCujHd23hnq6UoWxSu0/KUhviHLHqhLX16&#10;hnoUQbAd6j+gei0RPDRhIqHPoGm0VKkGqqbIf6vmuRNOpVqIHO/ONPn/Bys/7p/dZ4ype/cE8ptn&#10;FtadsK16QIShU6Km74pIVDY4X54DouIplG2HD1BTa8UuQOLg0GDPGqPduxgYoalOdkikH8+kq0Ng&#10;kh6L4maxmHMmyVQUs5s8NSUTZYSJwQ59eKugZ1GoOFJPE6jYP/kQ07q4pDLA6HqjjUkKttu1QbYX&#10;1P9NOqkSqvbazVg2VPxuPp0n5F9s/hoiT+dvEL0ONMhG9xW/PTuJMvL3xtZpzILQZpQpZWNPhEYO&#10;47j6cgv1kfhEGKeUtoqEDvAHZwNNaMX9951AxZl5b6knd8VsFkc6KbP56ykpeG3ZXluElQRV8cDZ&#10;KK7DuAY7h7rt6KexVRYeqI+NTsxesjolS1OYCD9tTBzzaz15XfZ69RMAAP//AwBQSwMEFAAGAAgA&#10;AAAhAKGEj5DbAAAABgEAAA8AAABkcnMvZG93bnJldi54bWxMzsFOwzAMBuA7Eu8QGYkbSykRG6Xp&#10;hJCQ4DKJbdKuaWPaisapkqxr3x5zgqP9W7+/cju7QUwYYu9Jw/0qA4HUeNtTq+F4eLvbgIjJkDWD&#10;J9SwYIRtdX1VmsL6C33itE+t4BKKhdHQpTQWUsamQ2fiyo9InH354EziMbTSBnPhcjfIPMsepTM9&#10;8YfOjPjaYfO9PzsN7+Ou/gi5W3aqVnKZm4c4nU5a397ML88gEs7p7xh++UyHik21P5ONYtCQK5Yn&#10;DU8KBMcqX4Ooeb1WIKtS/udXPwAAAP//AwBQSwECLQAUAAYACAAAACEAtoM4kv4AAADhAQAAEwAA&#10;AAAAAAAAAAAAAAAAAAAAW0NvbnRlbnRfVHlwZXNdLnhtbFBLAQItABQABgAIAAAAIQA4/SH/1gAA&#10;AJQBAAALAAAAAAAAAAAAAAAAAC8BAABfcmVscy8ucmVsc1BLAQItABQABgAIAAAAIQAAEywKEAIA&#10;AB8EAAAOAAAAAAAAAAAAAAAAAC4CAABkcnMvZTJvRG9jLnhtbFBLAQItABQABgAIAAAAIQChhI+Q&#10;2wAAAAYBAAAPAAAAAAAAAAAAAAAAAGoEAABkcnMvZG93bnJldi54bWxQSwUGAAAAAAQABADzAAAA&#10;cgUAAAAA&#10;"/>
                  </w:pict>
                </mc:Fallback>
              </mc:AlternateConten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08816" w14:textId="77777777" w:rsidR="006301B1" w:rsidRPr="006301B1" w:rsidRDefault="00C243DE" w:rsidP="006301B1">
            <w:pPr>
              <w:rPr>
                <w:b/>
                <w:lang w:eastAsia="en-US"/>
              </w:rPr>
            </w:pPr>
            <w:r>
              <w:rPr>
                <w:b/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1A4F5D4D" wp14:editId="71BB070C">
                      <wp:simplePos x="0" y="0"/>
                      <wp:positionH relativeFrom="column">
                        <wp:posOffset>184150</wp:posOffset>
                      </wp:positionH>
                      <wp:positionV relativeFrom="paragraph">
                        <wp:posOffset>59690</wp:posOffset>
                      </wp:positionV>
                      <wp:extent cx="113665" cy="114300"/>
                      <wp:effectExtent l="12700" t="12065" r="6985" b="6985"/>
                      <wp:wrapNone/>
                      <wp:docPr id="3" name="Rectangle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113665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 w14:anchorId="7091ED29">
                    <v:rect id="Rectangle 59" style="position:absolute;margin-left:14.5pt;margin-top:4.7pt;width:8.95pt;height:9pt;flip:x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w14:anchorId="4D73193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ywKEAIAAB8EAAAOAAAAZHJzL2Uyb0RvYy54bWysU9tu2zAMfR+wfxD0vthOk6w14hRFumwD&#10;ugvQ7QMUWbaFyaJGKXGyrx8lB0l2eRqmB4EUySPykFzeH3rD9gq9BlvxYpJzpqyEWtu24l+/bF7d&#10;cuaDsLUwYFXFj8rz+9XLF8vBlWoKHZhaISMQ68vBVbwLwZVZ5mWneuEn4JQlYwPYi0AqtlmNYiD0&#10;3mTTPF9kA2DtEKTynl4fRyNfJfymUTJ8ahqvAjMVp9xCujHd23hnq6UoWxSu0/KUhviHLHqhLX16&#10;hnoUQbAd6j+gei0RPDRhIqHPoGm0VKkGqqbIf6vmuRNOpVqIHO/ONPn/Bys/7p/dZ4ype/cE8ptn&#10;FtadsK16QIShU6Km74pIVDY4X54DouIplG2HD1BTa8UuQOLg0GDPGqPduxgYoalOdkikH8+kq0Ng&#10;kh6L4maxmHMmyVQUs5s8NSUTZYSJwQ59eKugZ1GoOFJPE6jYP/kQ07q4pDLA6HqjjUkKttu1QbYX&#10;1P9NOqkSqvbazVg2VPxuPp0n5F9s/hoiT+dvEL0ONMhG9xW/PTuJMvL3xtZpzILQZpQpZWNPhEYO&#10;47j6cgv1kfhEGKeUtoqEDvAHZwNNaMX9951AxZl5b6knd8VsFkc6KbP56ykpeG3ZXluElQRV8cDZ&#10;KK7DuAY7h7rt6KexVRYeqI+NTsxesjolS1OYCD9tTBzzaz15XfZ69RMAAP//AwBQSwMEFAAGAAgA&#10;AAAhAGJZOTTbAAAABgEAAA8AAABkcnMvZG93bnJldi54bWxMj0FLxDAQhe+C/yGM4M1NrWG1teki&#10;gqCXBVdhr2kztsVmUpJst/33jic9znuP976pdosbxYwhDp403G4yEEittwN1Gj4/Xm4eQMRkyJrR&#10;E2pYMcKuvryoTGn9md5xPqROcAnF0mjoU5pKKWPbozNx4yck9r58cCbxGTppgzlzuRtlnmVb6cxA&#10;vNCbCZ97bL8PJ6fhddo3byF36141Sq5Lexfn41Hr66vl6RFEwiX9heEXn9GhZqbGn8hGMWrIC34l&#10;aSgUCLbVtgDRsHyvQNaV/I9f/wAAAP//AwBQSwECLQAUAAYACAAAACEAtoM4kv4AAADhAQAAEwAA&#10;AAAAAAAAAAAAAAAAAAAAW0NvbnRlbnRfVHlwZXNdLnhtbFBLAQItABQABgAIAAAAIQA4/SH/1gAA&#10;AJQBAAALAAAAAAAAAAAAAAAAAC8BAABfcmVscy8ucmVsc1BLAQItABQABgAIAAAAIQAAEywKEAIA&#10;AB8EAAAOAAAAAAAAAAAAAAAAAC4CAABkcnMvZTJvRG9jLnhtbFBLAQItABQABgAIAAAAIQBiWTk0&#10;2wAAAAYBAAAPAAAAAAAAAAAAAAAAAGoEAABkcnMvZG93bnJldi54bWxQSwUGAAAAAAQABADzAAAA&#10;cgUAAAAA&#10;"/>
                  </w:pict>
                </mc:Fallback>
              </mc:AlternateConten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1B71D" w14:textId="77777777" w:rsidR="006301B1" w:rsidRPr="006301B1" w:rsidRDefault="00C243DE" w:rsidP="006301B1">
            <w:pPr>
              <w:rPr>
                <w:b/>
                <w:lang w:eastAsia="en-US"/>
              </w:rPr>
            </w:pPr>
            <w:r>
              <w:rPr>
                <w:b/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 wp14:anchorId="2F0A3A6A" wp14:editId="366FD371">
                      <wp:simplePos x="0" y="0"/>
                      <wp:positionH relativeFrom="column">
                        <wp:posOffset>127000</wp:posOffset>
                      </wp:positionH>
                      <wp:positionV relativeFrom="paragraph">
                        <wp:posOffset>59690</wp:posOffset>
                      </wp:positionV>
                      <wp:extent cx="113665" cy="114300"/>
                      <wp:effectExtent l="12700" t="12065" r="6985" b="6985"/>
                      <wp:wrapNone/>
                      <wp:docPr id="2" name="Rectangle 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113665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 w14:anchorId="0ED0CF38">
                    <v:rect id="Rectangle 60" style="position:absolute;margin-left:10pt;margin-top:4.7pt;width:8.95pt;height:9pt;flip:x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w14:anchorId="53E0DAF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ywKEAIAAB8EAAAOAAAAZHJzL2Uyb0RvYy54bWysU9tu2zAMfR+wfxD0vthOk6w14hRFumwD&#10;ugvQ7QMUWbaFyaJGKXGyrx8lB0l2eRqmB4EUySPykFzeH3rD9gq9BlvxYpJzpqyEWtu24l+/bF7d&#10;cuaDsLUwYFXFj8rz+9XLF8vBlWoKHZhaISMQ68vBVbwLwZVZ5mWneuEn4JQlYwPYi0AqtlmNYiD0&#10;3mTTPF9kA2DtEKTynl4fRyNfJfymUTJ8ahqvAjMVp9xCujHd23hnq6UoWxSu0/KUhviHLHqhLX16&#10;hnoUQbAd6j+gei0RPDRhIqHPoGm0VKkGqqbIf6vmuRNOpVqIHO/ONPn/Bys/7p/dZ4ype/cE8ptn&#10;FtadsK16QIShU6Km74pIVDY4X54DouIplG2HD1BTa8UuQOLg0GDPGqPduxgYoalOdkikH8+kq0Ng&#10;kh6L4maxmHMmyVQUs5s8NSUTZYSJwQ59eKugZ1GoOFJPE6jYP/kQ07q4pDLA6HqjjUkKttu1QbYX&#10;1P9NOqkSqvbazVg2VPxuPp0n5F9s/hoiT+dvEL0ONMhG9xW/PTuJMvL3xtZpzILQZpQpZWNPhEYO&#10;47j6cgv1kfhEGKeUtoqEDvAHZwNNaMX9951AxZl5b6knd8VsFkc6KbP56ykpeG3ZXluElQRV8cDZ&#10;KK7DuAY7h7rt6KexVRYeqI+NTsxesjolS1OYCD9tTBzzaz15XfZ69RMAAP//AwBQSwMEFAAGAAgA&#10;AAAhACLm9dXbAAAABgEAAA8AAABkcnMvZG93bnJldi54bWxMjkFrwkAQhe8F/8MyQm91Uw21ptmI&#10;CAV7EaoFr5vsNAnNzobdNSb/3umpPc57j2++fDvaTgzoQ+tIwfMiAYFUOdNSreDr/P70CiJETUZ3&#10;jlDBhAG2xewh15lxN/rE4RRrwRAKmVbQxNhnUoaqQavDwvVI3H07b3Xk09fSeH1juO3kMklepNUt&#10;8YdG97hvsPo5Xa2CQ38sP/zSTse0TOU0VqswXC5KPc7H3RuIiGP8G8OvPqtDwU6lu5IJolPAdF4q&#10;2KQguF6tNyBKjtcpyCKX//WLOwAAAP//AwBQSwECLQAUAAYACAAAACEAtoM4kv4AAADhAQAAEwAA&#10;AAAAAAAAAAAAAAAAAAAAW0NvbnRlbnRfVHlwZXNdLnhtbFBLAQItABQABgAIAAAAIQA4/SH/1gAA&#10;AJQBAAALAAAAAAAAAAAAAAAAAC8BAABfcmVscy8ucmVsc1BLAQItABQABgAIAAAAIQAAEywKEAIA&#10;AB8EAAAOAAAAAAAAAAAAAAAAAC4CAABkcnMvZTJvRG9jLnhtbFBLAQItABQABgAIAAAAIQAi5vXV&#10;2wAAAAYBAAAPAAAAAAAAAAAAAAAAAGoEAABkcnMvZG93bnJldi54bWxQSwUGAAAAAAQABADzAAAA&#10;cgUAAAAA&#10;"/>
                  </w:pict>
                </mc:Fallback>
              </mc:AlternateConten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ACEF1" w14:textId="77777777" w:rsidR="006301B1" w:rsidRPr="006301B1" w:rsidRDefault="00C243DE" w:rsidP="006301B1">
            <w:pPr>
              <w:rPr>
                <w:b/>
                <w:lang w:eastAsia="en-US"/>
              </w:rPr>
            </w:pPr>
            <w:r>
              <w:rPr>
                <w:b/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7B0F7535" wp14:editId="1B106652">
                      <wp:simplePos x="0" y="0"/>
                      <wp:positionH relativeFrom="column">
                        <wp:posOffset>250825</wp:posOffset>
                      </wp:positionH>
                      <wp:positionV relativeFrom="paragraph">
                        <wp:posOffset>59690</wp:posOffset>
                      </wp:positionV>
                      <wp:extent cx="113665" cy="114300"/>
                      <wp:effectExtent l="12700" t="12065" r="6985" b="6985"/>
                      <wp:wrapNone/>
                      <wp:docPr id="1" name="Rectangle 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113665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 w14:anchorId="625E5CEF">
                    <v:rect id="Rectangle 61" style="position:absolute;margin-left:19.75pt;margin-top:4.7pt;width:8.95pt;height:9pt;flip:x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w14:anchorId="18B5EAD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ywKEAIAAB8EAAAOAAAAZHJzL2Uyb0RvYy54bWysU9tu2zAMfR+wfxD0vthOk6w14hRFumwD&#10;ugvQ7QMUWbaFyaJGKXGyrx8lB0l2eRqmB4EUySPykFzeH3rD9gq9BlvxYpJzpqyEWtu24l+/bF7d&#10;cuaDsLUwYFXFj8rz+9XLF8vBlWoKHZhaISMQ68vBVbwLwZVZ5mWneuEn4JQlYwPYi0AqtlmNYiD0&#10;3mTTPF9kA2DtEKTynl4fRyNfJfymUTJ8ahqvAjMVp9xCujHd23hnq6UoWxSu0/KUhviHLHqhLX16&#10;hnoUQbAd6j+gei0RPDRhIqHPoGm0VKkGqqbIf6vmuRNOpVqIHO/ONPn/Bys/7p/dZ4ype/cE8ptn&#10;FtadsK16QIShU6Km74pIVDY4X54DouIplG2HD1BTa8UuQOLg0GDPGqPduxgYoalOdkikH8+kq0Ng&#10;kh6L4maxmHMmyVQUs5s8NSUTZYSJwQ59eKugZ1GoOFJPE6jYP/kQ07q4pDLA6HqjjUkKttu1QbYX&#10;1P9NOqkSqvbazVg2VPxuPp0n5F9s/hoiT+dvEL0ONMhG9xW/PTuJMvL3xtZpzILQZpQpZWNPhEYO&#10;47j6cgv1kfhEGKeUtoqEDvAHZwNNaMX9951AxZl5b6knd8VsFkc6KbP56ykpeG3ZXluElQRV8cDZ&#10;KK7DuAY7h7rt6KexVRYeqI+NTsxesjolS1OYCD9tTBzzaz15XfZ69RMAAP//AwBQSwMEFAAGAAgA&#10;AAAhACJ+oPnaAAAABgEAAA8AAABkcnMvZG93bnJldi54bWxMjkFLw0AUhO+C/2F5gje7MU3VxrwU&#10;EQS9FKxCr5vsMwlm34bsNk3+vc+TnoZhhpmv2M2uVxONofOMcLtKQBHX3nbcIHx+vNw8gArRsDW9&#10;Z0JYKMCuvLwoTG79md9pOsRGyQiH3CC0MQ651qFuyZmw8gOxZF9+dCaKHRttR3OWcdfrNEnutDMd&#10;y0NrBnpuqf4+nBzC67Cv3sbULfusyvQy1+swHY+I11fz0yOoSHP8K8MvvqBDKUyVP7ENqkdYbzfS&#10;RNhmoCTe3ItWCKmoLgv9H7/8AQAA//8DAFBLAQItABQABgAIAAAAIQC2gziS/gAAAOEBAAATAAAA&#10;AAAAAAAAAAAAAAAAAABbQ29udGVudF9UeXBlc10ueG1sUEsBAi0AFAAGAAgAAAAhADj9If/WAAAA&#10;lAEAAAsAAAAAAAAAAAAAAAAALwEAAF9yZWxzLy5yZWxzUEsBAi0AFAAGAAgAAAAhAAATLAoQAgAA&#10;HwQAAA4AAAAAAAAAAAAAAAAALgIAAGRycy9lMm9Eb2MueG1sUEsBAi0AFAAGAAgAAAAhACJ+oPna&#10;AAAABgEAAA8AAAAAAAAAAAAAAAAAagQAAGRycy9kb3ducmV2LnhtbFBLBQYAAAAABAAEAPMAAABx&#10;BQAAAAA=&#10;"/>
                  </w:pict>
                </mc:Fallback>
              </mc:AlternateContent>
            </w:r>
          </w:p>
        </w:tc>
      </w:tr>
    </w:tbl>
    <w:p w14:paraId="0842BC24" w14:textId="77777777" w:rsidR="00E371ED" w:rsidRDefault="00E371ED">
      <w:pPr>
        <w:ind w:right="1225"/>
        <w:jc w:val="both"/>
        <w:rPr>
          <w:b/>
        </w:rPr>
      </w:pPr>
    </w:p>
    <w:p w14:paraId="03386336" w14:textId="77777777" w:rsidR="00F765E1" w:rsidRDefault="00997FF9" w:rsidP="00F765E1">
      <w:r>
        <w:rPr>
          <w:b/>
          <w:spacing w:val="10"/>
        </w:rPr>
        <w:t xml:space="preserve">CURRENT </w:t>
      </w:r>
      <w:r w:rsidR="00F765E1">
        <w:rPr>
          <w:b/>
          <w:spacing w:val="10"/>
        </w:rPr>
        <w:t>EMPLOYMENT</w:t>
      </w:r>
      <w:r w:rsidR="00F765E1">
        <w:t xml:space="preserve">: </w:t>
      </w:r>
    </w:p>
    <w:p w14:paraId="2542AF96" w14:textId="77777777" w:rsidR="00F765E1" w:rsidRDefault="00F765E1" w:rsidP="00F765E1">
      <w:pPr>
        <w:ind w:right="1225"/>
        <w:jc w:val="both"/>
        <w:rPr>
          <w:b/>
        </w:rPr>
      </w:pPr>
    </w:p>
    <w:tbl>
      <w:tblPr>
        <w:tblW w:w="964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9"/>
        <w:gridCol w:w="2551"/>
        <w:gridCol w:w="4820"/>
      </w:tblGrid>
      <w:tr w:rsidR="00F765E1" w14:paraId="502D9C95" w14:textId="77777777" w:rsidTr="00F765E1">
        <w:trPr>
          <w:cantSplit/>
        </w:trPr>
        <w:tc>
          <w:tcPr>
            <w:tcW w:w="22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0A56E457" w14:textId="77777777" w:rsidR="00F765E1" w:rsidRDefault="00F765E1" w:rsidP="008F74FD">
            <w:pPr>
              <w:ind w:left="195"/>
              <w:rPr>
                <w:sz w:val="18"/>
              </w:rPr>
            </w:pPr>
            <w:proofErr w:type="gramStart"/>
            <w:r>
              <w:rPr>
                <w:sz w:val="18"/>
              </w:rPr>
              <w:t>From  (</w:t>
            </w:r>
            <w:proofErr w:type="gramEnd"/>
            <w:r>
              <w:rPr>
                <w:i/>
                <w:sz w:val="18"/>
              </w:rPr>
              <w:t>month/year</w:t>
            </w:r>
            <w:r>
              <w:rPr>
                <w:sz w:val="18"/>
              </w:rPr>
              <w:t>)</w:t>
            </w: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hideMark/>
          </w:tcPr>
          <w:p w14:paraId="428295BA" w14:textId="77777777" w:rsidR="00F765E1" w:rsidRDefault="00F765E1" w:rsidP="009670A0">
            <w:pPr>
              <w:rPr>
                <w:sz w:val="18"/>
              </w:rPr>
            </w:pPr>
            <w:proofErr w:type="gramStart"/>
            <w:r>
              <w:rPr>
                <w:sz w:val="18"/>
              </w:rPr>
              <w:t>To  (</w:t>
            </w:r>
            <w:proofErr w:type="gramEnd"/>
            <w:r>
              <w:rPr>
                <w:i/>
                <w:sz w:val="18"/>
              </w:rPr>
              <w:t>month/year)</w:t>
            </w:r>
          </w:p>
        </w:tc>
        <w:tc>
          <w:tcPr>
            <w:tcW w:w="4820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hideMark/>
          </w:tcPr>
          <w:p w14:paraId="26B6DC49" w14:textId="77777777" w:rsidR="00F765E1" w:rsidRDefault="00F765E1" w:rsidP="009670A0">
            <w:pPr>
              <w:rPr>
                <w:sz w:val="18"/>
              </w:rPr>
            </w:pPr>
            <w:r>
              <w:rPr>
                <w:sz w:val="18"/>
              </w:rPr>
              <w:t>Exact title of your post</w:t>
            </w:r>
          </w:p>
        </w:tc>
      </w:tr>
      <w:tr w:rsidR="00F765E1" w14:paraId="3070AC8C" w14:textId="77777777" w:rsidTr="00F765E1">
        <w:trPr>
          <w:cantSplit/>
          <w:trHeight w:val="480"/>
        </w:trPr>
        <w:tc>
          <w:tcPr>
            <w:tcW w:w="22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00DCE596" w14:textId="77777777" w:rsidR="00F765E1" w:rsidRDefault="00F765E1" w:rsidP="009670A0">
            <w:pPr>
              <w:ind w:left="284"/>
              <w:rPr>
                <w:b/>
                <w:sz w:val="18"/>
              </w:rPr>
            </w:pPr>
            <w:r>
              <w:rPr>
                <w:b/>
                <w:sz w:val="18"/>
              </w:rPr>
              <w:fldChar w:fldCharType="begin">
                <w:ffData>
                  <w:name w:val="Text95"/>
                  <w:enabled/>
                  <w:calcOnExit w:val="0"/>
                  <w:textInput/>
                </w:ffData>
              </w:fldChar>
            </w:r>
            <w:r>
              <w:rPr>
                <w:b/>
                <w:sz w:val="18"/>
              </w:rPr>
              <w:instrText xml:space="preserve"> FORMTEXT </w:instrText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  <w:fldChar w:fldCharType="separate"/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sz w:val="18"/>
              </w:rPr>
              <w:fldChar w:fldCharType="end"/>
            </w: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hideMark/>
          </w:tcPr>
          <w:p w14:paraId="35605CB9" w14:textId="77777777" w:rsidR="00F765E1" w:rsidRDefault="00F765E1" w:rsidP="009670A0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fldChar w:fldCharType="begin">
                <w:ffData>
                  <w:name w:val="Text96"/>
                  <w:enabled/>
                  <w:calcOnExit w:val="0"/>
                  <w:textInput/>
                </w:ffData>
              </w:fldChar>
            </w:r>
            <w:r>
              <w:rPr>
                <w:b/>
                <w:sz w:val="18"/>
              </w:rPr>
              <w:instrText xml:space="preserve"> FORMTEXT </w:instrText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  <w:fldChar w:fldCharType="separate"/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sz w:val="18"/>
              </w:rPr>
              <w:fldChar w:fldCharType="end"/>
            </w:r>
          </w:p>
        </w:tc>
        <w:tc>
          <w:tcPr>
            <w:tcW w:w="48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D1E5A5" w14:textId="77777777" w:rsidR="00F765E1" w:rsidRDefault="00F765E1" w:rsidP="009670A0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>
              <w:rPr>
                <w:b/>
                <w:sz w:val="18"/>
              </w:rPr>
              <w:instrText xml:space="preserve"> FORMTEXT </w:instrText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  <w:fldChar w:fldCharType="separate"/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sz w:val="18"/>
              </w:rPr>
              <w:fldChar w:fldCharType="end"/>
            </w:r>
          </w:p>
          <w:p w14:paraId="2B63D860" w14:textId="77777777" w:rsidR="00F765E1" w:rsidRDefault="00F765E1" w:rsidP="009670A0">
            <w:pPr>
              <w:rPr>
                <w:b/>
                <w:sz w:val="18"/>
              </w:rPr>
            </w:pPr>
          </w:p>
        </w:tc>
      </w:tr>
      <w:tr w:rsidR="00F765E1" w14:paraId="724129C5" w14:textId="77777777" w:rsidTr="00F765E1">
        <w:trPr>
          <w:cantSplit/>
          <w:trHeight w:val="480"/>
        </w:trPr>
        <w:tc>
          <w:tcPr>
            <w:tcW w:w="4820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hideMark/>
          </w:tcPr>
          <w:p w14:paraId="6D98503F" w14:textId="77777777" w:rsidR="00F765E1" w:rsidRDefault="00F765E1" w:rsidP="008F74FD">
            <w:pPr>
              <w:ind w:left="195"/>
              <w:rPr>
                <w:sz w:val="18"/>
              </w:rPr>
            </w:pPr>
            <w:r>
              <w:rPr>
                <w:sz w:val="18"/>
              </w:rPr>
              <w:t xml:space="preserve">Name, address and phone number of the </w:t>
            </w:r>
            <w:r w:rsidR="008F74FD">
              <w:rPr>
                <w:sz w:val="18"/>
              </w:rPr>
              <w:t>institution/</w:t>
            </w:r>
            <w:r>
              <w:rPr>
                <w:sz w:val="18"/>
              </w:rPr>
              <w:t>employer</w:t>
            </w:r>
          </w:p>
          <w:p w14:paraId="074B757B" w14:textId="77777777" w:rsidR="00F765E1" w:rsidRDefault="00F765E1" w:rsidP="009670A0">
            <w:pPr>
              <w:ind w:left="284"/>
              <w:rPr>
                <w:b/>
                <w:sz w:val="18"/>
              </w:rPr>
            </w:pPr>
            <w:r>
              <w:rPr>
                <w:b/>
                <w:sz w:val="18"/>
              </w:rPr>
              <w:fldChar w:fldCharType="begin">
                <w:ffData>
                  <w:name w:val="Text98"/>
                  <w:enabled/>
                  <w:calcOnExit w:val="0"/>
                  <w:textInput/>
                </w:ffData>
              </w:fldChar>
            </w:r>
            <w:r>
              <w:rPr>
                <w:b/>
                <w:sz w:val="18"/>
              </w:rPr>
              <w:instrText xml:space="preserve"> FORMTEXT </w:instrText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  <w:fldChar w:fldCharType="separate"/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sz w:val="18"/>
              </w:rPr>
              <w:fldChar w:fldCharType="end"/>
            </w:r>
          </w:p>
        </w:tc>
        <w:tc>
          <w:tcPr>
            <w:tcW w:w="482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hideMark/>
          </w:tcPr>
          <w:p w14:paraId="74E69512" w14:textId="77777777" w:rsidR="00F765E1" w:rsidRDefault="00F765E1" w:rsidP="009670A0">
            <w:pPr>
              <w:rPr>
                <w:sz w:val="18"/>
              </w:rPr>
            </w:pPr>
            <w:r>
              <w:rPr>
                <w:sz w:val="18"/>
              </w:rPr>
              <w:t>Type of business</w:t>
            </w:r>
            <w:r w:rsidR="007E7179">
              <w:rPr>
                <w:sz w:val="18"/>
              </w:rPr>
              <w:t xml:space="preserve"> </w:t>
            </w:r>
          </w:p>
          <w:p w14:paraId="4CF1C5E1" w14:textId="77777777" w:rsidR="00F765E1" w:rsidRDefault="00F765E1" w:rsidP="009670A0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fldChar w:fldCharType="begin">
                <w:ffData>
                  <w:name w:val="Text99"/>
                  <w:enabled/>
                  <w:calcOnExit w:val="0"/>
                  <w:textInput/>
                </w:ffData>
              </w:fldChar>
            </w:r>
            <w:r>
              <w:rPr>
                <w:b/>
                <w:sz w:val="18"/>
              </w:rPr>
              <w:instrText xml:space="preserve"> FORMTEXT </w:instrText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  <w:fldChar w:fldCharType="separate"/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sz w:val="18"/>
              </w:rPr>
              <w:fldChar w:fldCharType="end"/>
            </w:r>
          </w:p>
        </w:tc>
      </w:tr>
      <w:tr w:rsidR="00F765E1" w14:paraId="2C53ACBB" w14:textId="77777777" w:rsidTr="00F765E1">
        <w:trPr>
          <w:cantSplit/>
          <w:trHeight w:val="270"/>
        </w:trPr>
        <w:tc>
          <w:tcPr>
            <w:tcW w:w="9640" w:type="dxa"/>
            <w:gridSpan w:val="3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  <w:hideMark/>
          </w:tcPr>
          <w:p w14:paraId="48EC4D06" w14:textId="77777777" w:rsidR="00F765E1" w:rsidRDefault="00F765E1" w:rsidP="008F74FD">
            <w:pPr>
              <w:ind w:left="195"/>
              <w:rPr>
                <w:sz w:val="18"/>
              </w:rPr>
            </w:pPr>
            <w:r>
              <w:rPr>
                <w:spacing w:val="10"/>
                <w:sz w:val="16"/>
              </w:rPr>
              <w:t>BRIEF DESCRIPTION OF YOUR DUTIES</w:t>
            </w:r>
          </w:p>
        </w:tc>
      </w:tr>
      <w:tr w:rsidR="00F765E1" w14:paraId="6197D7A6" w14:textId="77777777" w:rsidTr="00F765E1">
        <w:trPr>
          <w:cantSplit/>
          <w:trHeight w:val="2012"/>
        </w:trPr>
        <w:tc>
          <w:tcPr>
            <w:tcW w:w="9640" w:type="dxa"/>
            <w:gridSpan w:val="3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165BB3" w14:textId="77777777" w:rsidR="00F765E1" w:rsidRDefault="00F765E1" w:rsidP="009670A0">
            <w:pPr>
              <w:rPr>
                <w:b/>
                <w:sz w:val="18"/>
              </w:rPr>
            </w:pPr>
          </w:p>
          <w:p w14:paraId="71C8ACBA" w14:textId="77777777" w:rsidR="00F765E1" w:rsidRDefault="00F765E1" w:rsidP="009670A0">
            <w:pPr>
              <w:rPr>
                <w:b/>
                <w:sz w:val="18"/>
              </w:rPr>
            </w:pPr>
          </w:p>
          <w:p w14:paraId="3A975F72" w14:textId="77777777" w:rsidR="00F765E1" w:rsidRDefault="00F765E1" w:rsidP="009670A0">
            <w:pPr>
              <w:rPr>
                <w:b/>
                <w:sz w:val="18"/>
              </w:rPr>
            </w:pPr>
          </w:p>
          <w:p w14:paraId="5C356643" w14:textId="77777777" w:rsidR="00F765E1" w:rsidRDefault="00F765E1" w:rsidP="009670A0">
            <w:pPr>
              <w:rPr>
                <w:b/>
                <w:sz w:val="18"/>
              </w:rPr>
            </w:pPr>
          </w:p>
          <w:p w14:paraId="07A10DFB" w14:textId="77777777" w:rsidR="00F765E1" w:rsidRDefault="00F765E1" w:rsidP="009670A0">
            <w:pPr>
              <w:rPr>
                <w:b/>
                <w:sz w:val="18"/>
              </w:rPr>
            </w:pPr>
          </w:p>
          <w:p w14:paraId="48A21067" w14:textId="77777777" w:rsidR="00F765E1" w:rsidRDefault="00F765E1" w:rsidP="009670A0">
            <w:pPr>
              <w:rPr>
                <w:b/>
                <w:sz w:val="18"/>
              </w:rPr>
            </w:pPr>
          </w:p>
          <w:p w14:paraId="0C5C1E6E" w14:textId="77777777" w:rsidR="00F765E1" w:rsidRDefault="00F765E1" w:rsidP="009670A0">
            <w:pPr>
              <w:rPr>
                <w:b/>
                <w:sz w:val="18"/>
              </w:rPr>
            </w:pPr>
          </w:p>
          <w:p w14:paraId="450821BA" w14:textId="77777777" w:rsidR="00F765E1" w:rsidRDefault="00F765E1" w:rsidP="009670A0">
            <w:pPr>
              <w:rPr>
                <w:b/>
                <w:sz w:val="18"/>
              </w:rPr>
            </w:pPr>
          </w:p>
          <w:p w14:paraId="6402A626" w14:textId="77777777" w:rsidR="00F765E1" w:rsidRDefault="00F765E1" w:rsidP="009670A0">
            <w:pPr>
              <w:rPr>
                <w:b/>
                <w:sz w:val="18"/>
              </w:rPr>
            </w:pPr>
          </w:p>
          <w:p w14:paraId="54ACE7E1" w14:textId="77777777" w:rsidR="00F765E1" w:rsidRDefault="00F765E1" w:rsidP="009670A0">
            <w:pPr>
              <w:rPr>
                <w:b/>
                <w:sz w:val="18"/>
              </w:rPr>
            </w:pPr>
          </w:p>
          <w:p w14:paraId="0848880C" w14:textId="77777777" w:rsidR="00F765E1" w:rsidRDefault="00F765E1" w:rsidP="009670A0">
            <w:pPr>
              <w:rPr>
                <w:b/>
                <w:sz w:val="18"/>
              </w:rPr>
            </w:pPr>
          </w:p>
        </w:tc>
      </w:tr>
    </w:tbl>
    <w:p w14:paraId="1938EA5A" w14:textId="77777777" w:rsidR="00F765E1" w:rsidRPr="006301B1" w:rsidRDefault="00F765E1" w:rsidP="00F765E1">
      <w:pPr>
        <w:rPr>
          <w:b/>
          <w:lang w:eastAsia="en-US"/>
        </w:rPr>
      </w:pPr>
    </w:p>
    <w:p w14:paraId="37833984" w14:textId="77777777" w:rsidR="00DA34C2" w:rsidRDefault="00DA34C2">
      <w:pPr>
        <w:ind w:right="1225"/>
        <w:jc w:val="both"/>
        <w:rPr>
          <w:b/>
        </w:rPr>
      </w:pPr>
    </w:p>
    <w:p w14:paraId="404246FC" w14:textId="77777777" w:rsidR="002715D4" w:rsidRDefault="002715D4">
      <w:pPr>
        <w:ind w:right="1225"/>
        <w:jc w:val="both"/>
        <w:rPr>
          <w:b/>
        </w:rPr>
      </w:pPr>
      <w:r>
        <w:rPr>
          <w:b/>
        </w:rPr>
        <w:t>EDUCATION</w:t>
      </w:r>
      <w:r w:rsidR="005D2D86">
        <w:rPr>
          <w:b/>
        </w:rPr>
        <w:t xml:space="preserve"> and TRAINING</w:t>
      </w:r>
    </w:p>
    <w:p w14:paraId="49A9F6B5" w14:textId="77777777" w:rsidR="006301B1" w:rsidRDefault="006301B1">
      <w:pPr>
        <w:ind w:right="1225"/>
        <w:jc w:val="both"/>
        <w:rPr>
          <w:b/>
        </w:rPr>
      </w:pPr>
    </w:p>
    <w:tbl>
      <w:tblPr>
        <w:tblW w:w="964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1205"/>
        <w:gridCol w:w="1205"/>
        <w:gridCol w:w="1205"/>
        <w:gridCol w:w="1205"/>
        <w:gridCol w:w="2410"/>
      </w:tblGrid>
      <w:tr w:rsidR="002715D4" w:rsidRPr="005D2D86" w14:paraId="40B26AC8" w14:textId="77777777">
        <w:trPr>
          <w:cantSplit/>
          <w:trHeight w:val="356"/>
        </w:trPr>
        <w:tc>
          <w:tcPr>
            <w:tcW w:w="9640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186A4A55" w14:textId="77777777" w:rsidR="002715D4" w:rsidRPr="005D2D86" w:rsidRDefault="005D2D86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A.  </w:t>
            </w:r>
            <w:r w:rsidR="002715D4" w:rsidRPr="005D2D86">
              <w:rPr>
                <w:b/>
                <w:sz w:val="18"/>
              </w:rPr>
              <w:t>University or equivalent</w:t>
            </w:r>
          </w:p>
        </w:tc>
      </w:tr>
      <w:tr w:rsidR="002715D4" w14:paraId="7E05FA7D" w14:textId="77777777">
        <w:trPr>
          <w:cantSplit/>
        </w:trPr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hideMark/>
          </w:tcPr>
          <w:p w14:paraId="17B75493" w14:textId="77777777" w:rsidR="002715D4" w:rsidRDefault="002715D4">
            <w:pPr>
              <w:ind w:left="284"/>
              <w:rPr>
                <w:sz w:val="18"/>
              </w:rPr>
            </w:pPr>
            <w:r>
              <w:rPr>
                <w:sz w:val="18"/>
              </w:rPr>
              <w:t>Name, place and country</w:t>
            </w:r>
          </w:p>
        </w:tc>
        <w:tc>
          <w:tcPr>
            <w:tcW w:w="241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hideMark/>
          </w:tcPr>
          <w:p w14:paraId="6F343DAD" w14:textId="77777777" w:rsidR="002715D4" w:rsidRDefault="002715D4">
            <w:pPr>
              <w:jc w:val="center"/>
              <w:rPr>
                <w:sz w:val="18"/>
              </w:rPr>
            </w:pPr>
            <w:r>
              <w:rPr>
                <w:sz w:val="18"/>
              </w:rPr>
              <w:t>Years attended</w:t>
            </w:r>
          </w:p>
        </w:tc>
        <w:tc>
          <w:tcPr>
            <w:tcW w:w="2410" w:type="dxa"/>
            <w:gridSpan w:val="2"/>
            <w:vMerge w:val="restart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  <w:hideMark/>
          </w:tcPr>
          <w:p w14:paraId="422F117B" w14:textId="77777777" w:rsidR="002715D4" w:rsidRDefault="002715D4">
            <w:pPr>
              <w:jc w:val="center"/>
              <w:rPr>
                <w:sz w:val="18"/>
              </w:rPr>
            </w:pPr>
            <w:r>
              <w:rPr>
                <w:sz w:val="18"/>
              </w:rPr>
              <w:t>Degrees and academic distinctions</w:t>
            </w:r>
          </w:p>
        </w:tc>
        <w:tc>
          <w:tcPr>
            <w:tcW w:w="2410" w:type="dxa"/>
            <w:vMerge w:val="restar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hideMark/>
          </w:tcPr>
          <w:p w14:paraId="22BE6A6F" w14:textId="77777777" w:rsidR="002715D4" w:rsidRDefault="002715D4">
            <w:pPr>
              <w:jc w:val="center"/>
              <w:rPr>
                <w:sz w:val="18"/>
              </w:rPr>
            </w:pPr>
            <w:r>
              <w:rPr>
                <w:sz w:val="18"/>
              </w:rPr>
              <w:t>Main course of study</w:t>
            </w:r>
          </w:p>
        </w:tc>
      </w:tr>
      <w:tr w:rsidR="002715D4" w14:paraId="54650A26" w14:textId="77777777">
        <w:trPr>
          <w:cantSplit/>
        </w:trPr>
        <w:tc>
          <w:tcPr>
            <w:tcW w:w="241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678944" w14:textId="77777777" w:rsidR="002715D4" w:rsidRDefault="002715D4">
            <w:pPr>
              <w:rPr>
                <w:sz w:val="18"/>
              </w:rPr>
            </w:pPr>
          </w:p>
        </w:tc>
        <w:tc>
          <w:tcPr>
            <w:tcW w:w="120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hideMark/>
          </w:tcPr>
          <w:p w14:paraId="0D09D949" w14:textId="77777777" w:rsidR="002715D4" w:rsidRDefault="002715D4">
            <w:pPr>
              <w:rPr>
                <w:sz w:val="18"/>
              </w:rPr>
            </w:pPr>
            <w:r>
              <w:rPr>
                <w:sz w:val="18"/>
              </w:rPr>
              <w:t>from</w:t>
            </w:r>
          </w:p>
        </w:tc>
        <w:tc>
          <w:tcPr>
            <w:tcW w:w="12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4DE1885B" w14:textId="77777777" w:rsidR="002715D4" w:rsidRDefault="002715D4">
            <w:pPr>
              <w:rPr>
                <w:sz w:val="18"/>
              </w:rPr>
            </w:pPr>
            <w:r>
              <w:rPr>
                <w:sz w:val="18"/>
              </w:rPr>
              <w:t>To</w:t>
            </w:r>
          </w:p>
        </w:tc>
        <w:tc>
          <w:tcPr>
            <w:tcW w:w="0" w:type="auto"/>
            <w:gridSpan w:val="2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6038E5CC" w14:textId="77777777" w:rsidR="002715D4" w:rsidRDefault="002715D4">
            <w:pPr>
              <w:rPr>
                <w:sz w:val="18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01D49BAE" w14:textId="77777777" w:rsidR="002715D4" w:rsidRDefault="002715D4">
            <w:pPr>
              <w:rPr>
                <w:sz w:val="18"/>
              </w:rPr>
            </w:pPr>
          </w:p>
        </w:tc>
      </w:tr>
      <w:tr w:rsidR="002715D4" w14:paraId="1010C14A" w14:textId="77777777">
        <w:trPr>
          <w:cantSplit/>
          <w:trHeight w:val="516"/>
        </w:trPr>
        <w:tc>
          <w:tcPr>
            <w:tcW w:w="241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432687" w14:textId="77777777" w:rsidR="002715D4" w:rsidRDefault="002715D4">
            <w:pPr>
              <w:keepLines/>
              <w:ind w:left="284"/>
              <w:rPr>
                <w:b/>
                <w:sz w:val="18"/>
              </w:rPr>
            </w:pPr>
            <w:r>
              <w:rPr>
                <w:b/>
                <w:sz w:val="18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bookmarkStart w:id="5" w:name="Text63"/>
            <w:r>
              <w:rPr>
                <w:b/>
                <w:sz w:val="18"/>
              </w:rPr>
              <w:instrText xml:space="preserve"> FORMTEXT </w:instrText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  <w:fldChar w:fldCharType="separate"/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fldChar w:fldCharType="end"/>
            </w:r>
            <w:bookmarkEnd w:id="5"/>
            <w:r>
              <w:rPr>
                <w:sz w:val="18"/>
              </w:rPr>
              <w:t xml:space="preserve"> </w:t>
            </w:r>
          </w:p>
          <w:p w14:paraId="0229E7E8" w14:textId="77777777" w:rsidR="002715D4" w:rsidRDefault="002715D4">
            <w:pPr>
              <w:ind w:left="284"/>
              <w:rPr>
                <w:b/>
                <w:sz w:val="18"/>
              </w:rPr>
            </w:pPr>
          </w:p>
          <w:p w14:paraId="1CB2611C" w14:textId="77777777" w:rsidR="002715D4" w:rsidRDefault="002715D4">
            <w:pPr>
              <w:ind w:left="284"/>
              <w:rPr>
                <w:b/>
                <w:sz w:val="18"/>
              </w:rPr>
            </w:pPr>
          </w:p>
        </w:tc>
        <w:tc>
          <w:tcPr>
            <w:tcW w:w="12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02444100" w14:textId="77777777" w:rsidR="002715D4" w:rsidRDefault="002715D4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fldChar w:fldCharType="begin">
                <w:ffData>
                  <w:name w:val="Text64"/>
                  <w:enabled/>
                  <w:calcOnExit w:val="0"/>
                  <w:textInput/>
                </w:ffData>
              </w:fldChar>
            </w:r>
            <w:bookmarkStart w:id="6" w:name="Text64"/>
            <w:r>
              <w:rPr>
                <w:b/>
                <w:sz w:val="18"/>
              </w:rPr>
              <w:instrText xml:space="preserve"> FORMTEXT </w:instrText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  <w:fldChar w:fldCharType="separate"/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fldChar w:fldCharType="end"/>
            </w:r>
            <w:bookmarkEnd w:id="6"/>
          </w:p>
        </w:tc>
        <w:tc>
          <w:tcPr>
            <w:tcW w:w="12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0F7E4E9B" w14:textId="77777777" w:rsidR="002715D4" w:rsidRDefault="002715D4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fldChar w:fldCharType="begin">
                <w:ffData>
                  <w:name w:val="Text65"/>
                  <w:enabled/>
                  <w:calcOnExit w:val="0"/>
                  <w:textInput/>
                </w:ffData>
              </w:fldChar>
            </w:r>
            <w:bookmarkStart w:id="7" w:name="Text65"/>
            <w:r>
              <w:rPr>
                <w:b/>
                <w:sz w:val="18"/>
              </w:rPr>
              <w:instrText xml:space="preserve"> FORMTEXT </w:instrText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  <w:fldChar w:fldCharType="separate"/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fldChar w:fldCharType="end"/>
            </w:r>
            <w:bookmarkEnd w:id="7"/>
          </w:p>
        </w:tc>
        <w:tc>
          <w:tcPr>
            <w:tcW w:w="241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7B9A4D39" w14:textId="77777777" w:rsidR="002715D4" w:rsidRDefault="002715D4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bookmarkStart w:id="8" w:name="Text66"/>
            <w:r>
              <w:rPr>
                <w:b/>
                <w:sz w:val="18"/>
              </w:rPr>
              <w:instrText xml:space="preserve"> FORMTEXT </w:instrText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  <w:fldChar w:fldCharType="separate"/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fldChar w:fldCharType="end"/>
            </w:r>
            <w:bookmarkEnd w:id="8"/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69918E66" w14:textId="77777777" w:rsidR="002715D4" w:rsidRDefault="002715D4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bookmarkStart w:id="9" w:name="Text67"/>
            <w:r>
              <w:rPr>
                <w:b/>
                <w:sz w:val="18"/>
              </w:rPr>
              <w:instrText xml:space="preserve"> FORMTEXT </w:instrText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  <w:fldChar w:fldCharType="separate"/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fldChar w:fldCharType="end"/>
            </w:r>
            <w:bookmarkEnd w:id="9"/>
          </w:p>
        </w:tc>
      </w:tr>
      <w:bookmarkStart w:id="10" w:name="_Hlk473917349"/>
      <w:tr w:rsidR="002715D4" w14:paraId="1EDBC7F3" w14:textId="77777777">
        <w:trPr>
          <w:cantSplit/>
          <w:trHeight w:val="566"/>
        </w:trPr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14:paraId="6DD3EC60" w14:textId="77777777" w:rsidR="002715D4" w:rsidRDefault="002715D4">
            <w:pPr>
              <w:keepLines/>
              <w:ind w:left="284"/>
              <w:rPr>
                <w:b/>
                <w:sz w:val="18"/>
              </w:rPr>
            </w:pPr>
            <w:r>
              <w:rPr>
                <w:b/>
                <w:sz w:val="18"/>
              </w:rP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bookmarkStart w:id="11" w:name="Text68"/>
            <w:r>
              <w:rPr>
                <w:b/>
                <w:sz w:val="18"/>
              </w:rPr>
              <w:instrText xml:space="preserve"> FORMTEXT </w:instrText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  <w:fldChar w:fldCharType="separate"/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fldChar w:fldCharType="end"/>
            </w:r>
            <w:bookmarkEnd w:id="11"/>
          </w:p>
          <w:p w14:paraId="76201D6D" w14:textId="77777777" w:rsidR="002715D4" w:rsidRDefault="002715D4">
            <w:pPr>
              <w:ind w:left="284"/>
              <w:rPr>
                <w:b/>
                <w:sz w:val="18"/>
              </w:rPr>
            </w:pPr>
          </w:p>
          <w:p w14:paraId="4915D6DB" w14:textId="77777777" w:rsidR="002715D4" w:rsidRDefault="002715D4">
            <w:pPr>
              <w:ind w:left="284"/>
              <w:rPr>
                <w:b/>
                <w:sz w:val="18"/>
              </w:rPr>
            </w:pPr>
          </w:p>
        </w:tc>
        <w:tc>
          <w:tcPr>
            <w:tcW w:w="1205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hideMark/>
          </w:tcPr>
          <w:p w14:paraId="65E07DED" w14:textId="77777777" w:rsidR="002715D4" w:rsidRDefault="002715D4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bookmarkStart w:id="12" w:name="Text69"/>
            <w:r>
              <w:rPr>
                <w:b/>
                <w:sz w:val="18"/>
              </w:rPr>
              <w:instrText xml:space="preserve"> FORMTEXT </w:instrText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  <w:fldChar w:fldCharType="separate"/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fldChar w:fldCharType="end"/>
            </w:r>
            <w:bookmarkEnd w:id="12"/>
          </w:p>
        </w:tc>
        <w:tc>
          <w:tcPr>
            <w:tcW w:w="1205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hideMark/>
          </w:tcPr>
          <w:p w14:paraId="704BDC4A" w14:textId="77777777" w:rsidR="002715D4" w:rsidRDefault="002715D4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fldChar w:fldCharType="begin">
                <w:ffData>
                  <w:name w:val="Text70"/>
                  <w:enabled/>
                  <w:calcOnExit w:val="0"/>
                  <w:textInput/>
                </w:ffData>
              </w:fldChar>
            </w:r>
            <w:bookmarkStart w:id="13" w:name="Text70"/>
            <w:r>
              <w:rPr>
                <w:b/>
                <w:sz w:val="18"/>
              </w:rPr>
              <w:instrText xml:space="preserve"> FORMTEXT </w:instrText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  <w:fldChar w:fldCharType="separate"/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fldChar w:fldCharType="end"/>
            </w:r>
            <w:bookmarkEnd w:id="13"/>
          </w:p>
        </w:tc>
        <w:tc>
          <w:tcPr>
            <w:tcW w:w="2410" w:type="dxa"/>
            <w:gridSpan w:val="2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hideMark/>
          </w:tcPr>
          <w:p w14:paraId="294EF201" w14:textId="77777777" w:rsidR="002715D4" w:rsidRDefault="002715D4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bookmarkStart w:id="14" w:name="Text71"/>
            <w:r>
              <w:rPr>
                <w:b/>
                <w:sz w:val="18"/>
              </w:rPr>
              <w:instrText xml:space="preserve"> FORMTEXT </w:instrText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  <w:fldChar w:fldCharType="separate"/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fldChar w:fldCharType="end"/>
            </w:r>
            <w:bookmarkEnd w:id="14"/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hideMark/>
          </w:tcPr>
          <w:p w14:paraId="54A6D239" w14:textId="77777777" w:rsidR="002715D4" w:rsidRDefault="002715D4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bookmarkStart w:id="15" w:name="Text72"/>
            <w:r>
              <w:rPr>
                <w:b/>
                <w:sz w:val="18"/>
              </w:rPr>
              <w:instrText xml:space="preserve"> FORMTEXT </w:instrText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  <w:fldChar w:fldCharType="separate"/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fldChar w:fldCharType="end"/>
            </w:r>
            <w:bookmarkEnd w:id="15"/>
          </w:p>
        </w:tc>
      </w:tr>
      <w:bookmarkEnd w:id="10"/>
      <w:tr w:rsidR="00EE4747" w14:paraId="1729F7F0" w14:textId="77777777">
        <w:trPr>
          <w:cantSplit/>
          <w:trHeight w:val="566"/>
        </w:trPr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14:paraId="709276B0" w14:textId="77777777" w:rsidR="00EE4747" w:rsidRDefault="00EE4747" w:rsidP="00EA457F">
            <w:pPr>
              <w:keepLines/>
              <w:ind w:left="284"/>
              <w:rPr>
                <w:b/>
                <w:sz w:val="18"/>
              </w:rPr>
            </w:pPr>
            <w:r>
              <w:rPr>
                <w:b/>
                <w:sz w:val="18"/>
              </w:rP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r>
              <w:rPr>
                <w:b/>
                <w:sz w:val="18"/>
              </w:rPr>
              <w:instrText xml:space="preserve"> FORMTEXT </w:instrText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  <w:fldChar w:fldCharType="separate"/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fldChar w:fldCharType="end"/>
            </w:r>
          </w:p>
          <w:p w14:paraId="3DE02DBB" w14:textId="77777777" w:rsidR="00EE4747" w:rsidRDefault="00EE4747" w:rsidP="00EA457F">
            <w:pPr>
              <w:ind w:left="284"/>
              <w:rPr>
                <w:b/>
                <w:sz w:val="18"/>
              </w:rPr>
            </w:pPr>
          </w:p>
          <w:p w14:paraId="5C473912" w14:textId="77777777" w:rsidR="00EE4747" w:rsidRDefault="00EE4747" w:rsidP="00EA457F">
            <w:pPr>
              <w:ind w:left="284"/>
              <w:rPr>
                <w:b/>
                <w:sz w:val="18"/>
              </w:rPr>
            </w:pPr>
          </w:p>
        </w:tc>
        <w:tc>
          <w:tcPr>
            <w:tcW w:w="1205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14:paraId="33655516" w14:textId="77777777" w:rsidR="00EE4747" w:rsidRDefault="00EE4747" w:rsidP="00EA457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r>
              <w:rPr>
                <w:b/>
                <w:sz w:val="18"/>
              </w:rPr>
              <w:instrText xml:space="preserve"> FORMTEXT </w:instrText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  <w:fldChar w:fldCharType="separate"/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fldChar w:fldCharType="end"/>
            </w:r>
          </w:p>
        </w:tc>
        <w:tc>
          <w:tcPr>
            <w:tcW w:w="1205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14:paraId="517DF5E6" w14:textId="77777777" w:rsidR="00EE4747" w:rsidRDefault="00EE4747" w:rsidP="00EA457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fldChar w:fldCharType="begin">
                <w:ffData>
                  <w:name w:val="Text70"/>
                  <w:enabled/>
                  <w:calcOnExit w:val="0"/>
                  <w:textInput/>
                </w:ffData>
              </w:fldChar>
            </w:r>
            <w:r>
              <w:rPr>
                <w:b/>
                <w:sz w:val="18"/>
              </w:rPr>
              <w:instrText xml:space="preserve"> FORMTEXT </w:instrText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  <w:fldChar w:fldCharType="separate"/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fldChar w:fldCharType="end"/>
            </w:r>
          </w:p>
        </w:tc>
        <w:tc>
          <w:tcPr>
            <w:tcW w:w="2410" w:type="dxa"/>
            <w:gridSpan w:val="2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14:paraId="684F4847" w14:textId="77777777" w:rsidR="00EE4747" w:rsidRDefault="00EE4747" w:rsidP="00EA457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r>
              <w:rPr>
                <w:b/>
                <w:sz w:val="18"/>
              </w:rPr>
              <w:instrText xml:space="preserve"> FORMTEXT </w:instrText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  <w:fldChar w:fldCharType="separate"/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fldChar w:fldCharType="end"/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14:paraId="4494AFD3" w14:textId="77777777" w:rsidR="00EE4747" w:rsidRDefault="00EE4747" w:rsidP="00EA457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r>
              <w:rPr>
                <w:b/>
                <w:sz w:val="18"/>
              </w:rPr>
              <w:instrText xml:space="preserve"> FORMTEXT </w:instrText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  <w:fldChar w:fldCharType="separate"/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fldChar w:fldCharType="end"/>
            </w:r>
          </w:p>
        </w:tc>
      </w:tr>
      <w:tr w:rsidR="002715D4" w:rsidRPr="005D2D86" w14:paraId="2B8BA358" w14:textId="77777777">
        <w:trPr>
          <w:cantSplit/>
          <w:trHeight w:val="480"/>
        </w:trPr>
        <w:tc>
          <w:tcPr>
            <w:tcW w:w="9640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40197433" w14:textId="77777777" w:rsidR="002715D4" w:rsidRPr="005D2D86" w:rsidRDefault="002715D4" w:rsidP="007E7179">
            <w:pPr>
              <w:rPr>
                <w:b/>
                <w:sz w:val="18"/>
              </w:rPr>
            </w:pPr>
            <w:r w:rsidRPr="005D2D86">
              <w:rPr>
                <w:b/>
                <w:sz w:val="18"/>
              </w:rPr>
              <w:t xml:space="preserve">B.  </w:t>
            </w:r>
            <w:r w:rsidR="007E7179">
              <w:rPr>
                <w:b/>
                <w:sz w:val="18"/>
              </w:rPr>
              <w:t>Relevant professional training</w:t>
            </w:r>
          </w:p>
        </w:tc>
      </w:tr>
      <w:tr w:rsidR="002715D4" w14:paraId="1FF3B3D0" w14:textId="77777777">
        <w:trPr>
          <w:cantSplit/>
        </w:trPr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hideMark/>
          </w:tcPr>
          <w:p w14:paraId="27062024" w14:textId="77777777" w:rsidR="002715D4" w:rsidRDefault="002715D4">
            <w:pPr>
              <w:ind w:left="284"/>
              <w:rPr>
                <w:sz w:val="18"/>
              </w:rPr>
            </w:pPr>
            <w:r>
              <w:rPr>
                <w:sz w:val="18"/>
              </w:rPr>
              <w:t>Name, place and country</w:t>
            </w:r>
          </w:p>
        </w:tc>
        <w:tc>
          <w:tcPr>
            <w:tcW w:w="2410" w:type="dxa"/>
            <w:gridSpan w:val="2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hideMark/>
          </w:tcPr>
          <w:p w14:paraId="310BCF42" w14:textId="77777777" w:rsidR="002715D4" w:rsidRDefault="002715D4">
            <w:pPr>
              <w:jc w:val="center"/>
              <w:rPr>
                <w:sz w:val="18"/>
              </w:rPr>
            </w:pPr>
            <w:r>
              <w:rPr>
                <w:sz w:val="18"/>
              </w:rPr>
              <w:t>Type</w:t>
            </w:r>
          </w:p>
        </w:tc>
        <w:tc>
          <w:tcPr>
            <w:tcW w:w="241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2D1AEA13" w14:textId="77777777" w:rsidR="002715D4" w:rsidRDefault="002715D4">
            <w:pPr>
              <w:jc w:val="center"/>
              <w:rPr>
                <w:sz w:val="18"/>
              </w:rPr>
            </w:pPr>
            <w:r>
              <w:rPr>
                <w:sz w:val="18"/>
              </w:rPr>
              <w:t>Years attended</w:t>
            </w:r>
          </w:p>
        </w:tc>
        <w:tc>
          <w:tcPr>
            <w:tcW w:w="2410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7C929F3C" w14:textId="77777777" w:rsidR="002715D4" w:rsidRDefault="002715D4">
            <w:pPr>
              <w:jc w:val="center"/>
              <w:rPr>
                <w:sz w:val="18"/>
              </w:rPr>
            </w:pPr>
            <w:r>
              <w:rPr>
                <w:sz w:val="18"/>
              </w:rPr>
              <w:t>Certificates or diplomas obtained</w:t>
            </w:r>
          </w:p>
        </w:tc>
      </w:tr>
      <w:tr w:rsidR="002715D4" w14:paraId="469308F8" w14:textId="77777777">
        <w:trPr>
          <w:cantSplit/>
        </w:trPr>
        <w:tc>
          <w:tcPr>
            <w:tcW w:w="2410" w:type="dxa"/>
            <w:tcBorders>
              <w:top w:val="nil"/>
              <w:left w:val="single" w:sz="2" w:space="0" w:color="auto"/>
              <w:bottom w:val="nil"/>
              <w:right w:val="nil"/>
            </w:tcBorders>
          </w:tcPr>
          <w:p w14:paraId="63460582" w14:textId="77777777" w:rsidR="002715D4" w:rsidRDefault="002715D4">
            <w:pPr>
              <w:ind w:left="284"/>
              <w:jc w:val="center"/>
              <w:rPr>
                <w:sz w:val="18"/>
              </w:rPr>
            </w:pPr>
          </w:p>
        </w:tc>
        <w:tc>
          <w:tcPr>
            <w:tcW w:w="2410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</w:tcPr>
          <w:p w14:paraId="104E28FE" w14:textId="77777777" w:rsidR="002715D4" w:rsidRDefault="002715D4">
            <w:pPr>
              <w:jc w:val="center"/>
              <w:rPr>
                <w:sz w:val="18"/>
              </w:rPr>
            </w:pPr>
          </w:p>
        </w:tc>
        <w:tc>
          <w:tcPr>
            <w:tcW w:w="12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218746CE" w14:textId="77777777" w:rsidR="002715D4" w:rsidRDefault="002715D4">
            <w:pPr>
              <w:jc w:val="center"/>
              <w:rPr>
                <w:sz w:val="18"/>
              </w:rPr>
            </w:pPr>
            <w:r>
              <w:rPr>
                <w:sz w:val="18"/>
              </w:rPr>
              <w:t>From</w:t>
            </w:r>
          </w:p>
        </w:tc>
        <w:tc>
          <w:tcPr>
            <w:tcW w:w="12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5DB41EF5" w14:textId="77777777" w:rsidR="002715D4" w:rsidRDefault="002715D4">
            <w:pPr>
              <w:jc w:val="center"/>
              <w:rPr>
                <w:sz w:val="18"/>
              </w:rPr>
            </w:pPr>
            <w:r>
              <w:rPr>
                <w:sz w:val="18"/>
              </w:rPr>
              <w:t>to</w:t>
            </w: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621479D7" w14:textId="77777777" w:rsidR="002715D4" w:rsidRDefault="002715D4">
            <w:pPr>
              <w:rPr>
                <w:sz w:val="18"/>
              </w:rPr>
            </w:pPr>
          </w:p>
        </w:tc>
      </w:tr>
      <w:bookmarkStart w:id="16" w:name="OLE_LINK13"/>
      <w:bookmarkStart w:id="17" w:name="OLE_LINK9"/>
      <w:bookmarkStart w:id="18" w:name="OLE_LINK10"/>
      <w:tr w:rsidR="00EE4747" w14:paraId="2EEAEF62" w14:textId="77777777" w:rsidTr="00EE4747">
        <w:trPr>
          <w:cantSplit/>
          <w:trHeight w:val="720"/>
        </w:trPr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CBE019" w14:textId="77777777" w:rsidR="00EE4747" w:rsidRDefault="00EE4747" w:rsidP="00EA457F">
            <w:pPr>
              <w:keepLines/>
              <w:ind w:left="284"/>
              <w:rPr>
                <w:b/>
                <w:sz w:val="18"/>
              </w:rPr>
            </w:pPr>
            <w:r>
              <w:rPr>
                <w:b/>
                <w:sz w:val="18"/>
              </w:rPr>
              <w:fldChar w:fldCharType="begin">
                <w:ffData>
                  <w:name w:val="Text78"/>
                  <w:enabled/>
                  <w:calcOnExit w:val="0"/>
                  <w:textInput/>
                </w:ffData>
              </w:fldChar>
            </w:r>
            <w:r>
              <w:rPr>
                <w:b/>
                <w:sz w:val="18"/>
              </w:rPr>
              <w:instrText xml:space="preserve"> FORMTEXT </w:instrText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  <w:fldChar w:fldCharType="separate"/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fldChar w:fldCharType="end"/>
            </w:r>
          </w:p>
          <w:p w14:paraId="5560D5EE" w14:textId="77777777" w:rsidR="00EE4747" w:rsidRDefault="00EE4747" w:rsidP="00EA457F">
            <w:pPr>
              <w:ind w:left="284"/>
              <w:rPr>
                <w:b/>
                <w:sz w:val="18"/>
              </w:rPr>
            </w:pPr>
          </w:p>
          <w:p w14:paraId="7EFBE3CC" w14:textId="77777777" w:rsidR="00EE4747" w:rsidRDefault="00EE4747" w:rsidP="00EA457F">
            <w:pPr>
              <w:ind w:left="284"/>
              <w:rPr>
                <w:b/>
                <w:sz w:val="18"/>
              </w:rPr>
            </w:pPr>
          </w:p>
        </w:tc>
        <w:tc>
          <w:tcPr>
            <w:tcW w:w="241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hideMark/>
          </w:tcPr>
          <w:p w14:paraId="205F0F3C" w14:textId="77777777" w:rsidR="00EE4747" w:rsidRDefault="00EE4747" w:rsidP="00EA457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>
              <w:rPr>
                <w:b/>
                <w:sz w:val="18"/>
              </w:rPr>
              <w:instrText xml:space="preserve"> FORMTEXT </w:instrText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  <w:fldChar w:fldCharType="separate"/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fldChar w:fldCharType="end"/>
            </w:r>
          </w:p>
        </w:tc>
        <w:tc>
          <w:tcPr>
            <w:tcW w:w="12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79D829AA" w14:textId="77777777" w:rsidR="00EE4747" w:rsidRDefault="00EE4747" w:rsidP="00EA457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fldChar w:fldCharType="begin">
                <w:ffData>
                  <w:name w:val="Text80"/>
                  <w:enabled/>
                  <w:calcOnExit w:val="0"/>
                  <w:textInput/>
                </w:ffData>
              </w:fldChar>
            </w:r>
            <w:r>
              <w:rPr>
                <w:b/>
                <w:sz w:val="18"/>
              </w:rPr>
              <w:instrText xml:space="preserve"> FORMTEXT </w:instrText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  <w:fldChar w:fldCharType="separate"/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fldChar w:fldCharType="end"/>
            </w:r>
          </w:p>
        </w:tc>
        <w:tc>
          <w:tcPr>
            <w:tcW w:w="12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74C359CA" w14:textId="77777777" w:rsidR="00EE4747" w:rsidRDefault="00EE4747" w:rsidP="00EA457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fldChar w:fldCharType="begin">
                <w:ffData>
                  <w:name w:val="Text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18"/>
              </w:rPr>
              <w:instrText xml:space="preserve"> FORMTEXT </w:instrText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  <w:fldChar w:fldCharType="separate"/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fldChar w:fldCharType="end"/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05587E1E" w14:textId="77777777" w:rsidR="00EE4747" w:rsidRDefault="00EE4747" w:rsidP="00EA457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fldChar w:fldCharType="begin">
                <w:ffData>
                  <w:name w:val="Text82"/>
                  <w:enabled/>
                  <w:calcOnExit w:val="0"/>
                  <w:textInput/>
                </w:ffData>
              </w:fldChar>
            </w:r>
            <w:r>
              <w:rPr>
                <w:b/>
                <w:sz w:val="18"/>
              </w:rPr>
              <w:instrText xml:space="preserve"> FORMTEXT </w:instrText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  <w:fldChar w:fldCharType="separate"/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fldChar w:fldCharType="end"/>
            </w:r>
          </w:p>
        </w:tc>
      </w:tr>
      <w:tr w:rsidR="00EE4747" w14:paraId="42829144" w14:textId="77777777" w:rsidTr="00EE4747">
        <w:trPr>
          <w:cantSplit/>
          <w:trHeight w:val="720"/>
        </w:trPr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EE5C12" w14:textId="77777777" w:rsidR="00EE4747" w:rsidRDefault="00EE4747" w:rsidP="00EA457F">
            <w:pPr>
              <w:keepLines/>
              <w:ind w:left="284"/>
              <w:rPr>
                <w:b/>
                <w:sz w:val="18"/>
              </w:rPr>
            </w:pPr>
            <w:r>
              <w:rPr>
                <w:b/>
                <w:sz w:val="18"/>
              </w:rPr>
              <w:fldChar w:fldCharType="begin">
                <w:ffData>
                  <w:name w:val="Text78"/>
                  <w:enabled/>
                  <w:calcOnExit w:val="0"/>
                  <w:textInput/>
                </w:ffData>
              </w:fldChar>
            </w:r>
            <w:r>
              <w:rPr>
                <w:b/>
                <w:sz w:val="18"/>
              </w:rPr>
              <w:instrText xml:space="preserve"> FORMTEXT </w:instrText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  <w:fldChar w:fldCharType="separate"/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fldChar w:fldCharType="end"/>
            </w:r>
          </w:p>
          <w:p w14:paraId="244ECD5F" w14:textId="77777777" w:rsidR="00EE4747" w:rsidRDefault="00EE4747" w:rsidP="00EA457F">
            <w:pPr>
              <w:ind w:left="284"/>
              <w:rPr>
                <w:b/>
                <w:sz w:val="18"/>
              </w:rPr>
            </w:pPr>
          </w:p>
          <w:p w14:paraId="7E297D24" w14:textId="77777777" w:rsidR="00EE4747" w:rsidRDefault="00EE4747" w:rsidP="00EA457F">
            <w:pPr>
              <w:ind w:left="284"/>
              <w:rPr>
                <w:b/>
                <w:sz w:val="18"/>
              </w:rPr>
            </w:pPr>
          </w:p>
        </w:tc>
        <w:tc>
          <w:tcPr>
            <w:tcW w:w="241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hideMark/>
          </w:tcPr>
          <w:p w14:paraId="18B2C0CC" w14:textId="77777777" w:rsidR="00EE4747" w:rsidRDefault="00EE4747" w:rsidP="00EA457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>
              <w:rPr>
                <w:b/>
                <w:sz w:val="18"/>
              </w:rPr>
              <w:instrText xml:space="preserve"> FORMTEXT </w:instrText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  <w:fldChar w:fldCharType="separate"/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fldChar w:fldCharType="end"/>
            </w:r>
          </w:p>
        </w:tc>
        <w:tc>
          <w:tcPr>
            <w:tcW w:w="12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1C9B092F" w14:textId="77777777" w:rsidR="00EE4747" w:rsidRDefault="00EE4747" w:rsidP="00EA457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fldChar w:fldCharType="begin">
                <w:ffData>
                  <w:name w:val="Text80"/>
                  <w:enabled/>
                  <w:calcOnExit w:val="0"/>
                  <w:textInput/>
                </w:ffData>
              </w:fldChar>
            </w:r>
            <w:r>
              <w:rPr>
                <w:b/>
                <w:sz w:val="18"/>
              </w:rPr>
              <w:instrText xml:space="preserve"> FORMTEXT </w:instrText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  <w:fldChar w:fldCharType="separate"/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fldChar w:fldCharType="end"/>
            </w:r>
          </w:p>
        </w:tc>
        <w:tc>
          <w:tcPr>
            <w:tcW w:w="12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02BC16F6" w14:textId="77777777" w:rsidR="00EE4747" w:rsidRDefault="00EE4747" w:rsidP="00EA457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fldChar w:fldCharType="begin">
                <w:ffData>
                  <w:name w:val="Text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18"/>
              </w:rPr>
              <w:instrText xml:space="preserve"> FORMTEXT </w:instrText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  <w:fldChar w:fldCharType="separate"/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fldChar w:fldCharType="end"/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04C98867" w14:textId="77777777" w:rsidR="00EE4747" w:rsidRDefault="00EE4747" w:rsidP="00EA457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fldChar w:fldCharType="begin">
                <w:ffData>
                  <w:name w:val="Text82"/>
                  <w:enabled/>
                  <w:calcOnExit w:val="0"/>
                  <w:textInput/>
                </w:ffData>
              </w:fldChar>
            </w:r>
            <w:r>
              <w:rPr>
                <w:b/>
                <w:sz w:val="18"/>
              </w:rPr>
              <w:instrText xml:space="preserve"> FORMTEXT </w:instrText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  <w:fldChar w:fldCharType="separate"/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fldChar w:fldCharType="end"/>
            </w:r>
          </w:p>
        </w:tc>
      </w:tr>
      <w:bookmarkEnd w:id="16"/>
      <w:tr w:rsidR="002715D4" w14:paraId="1F0D44FB" w14:textId="77777777">
        <w:trPr>
          <w:cantSplit/>
          <w:trHeight w:val="720"/>
        </w:trPr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0BB0DE" w14:textId="77777777" w:rsidR="002715D4" w:rsidRDefault="002715D4">
            <w:pPr>
              <w:keepLines/>
              <w:ind w:left="284"/>
              <w:rPr>
                <w:b/>
                <w:sz w:val="18"/>
              </w:rPr>
            </w:pPr>
            <w:r>
              <w:rPr>
                <w:b/>
                <w:sz w:val="18"/>
              </w:rPr>
              <w:fldChar w:fldCharType="begin">
                <w:ffData>
                  <w:name w:val="Text78"/>
                  <w:enabled/>
                  <w:calcOnExit w:val="0"/>
                  <w:textInput/>
                </w:ffData>
              </w:fldChar>
            </w:r>
            <w:bookmarkStart w:id="19" w:name="Text78"/>
            <w:r>
              <w:rPr>
                <w:b/>
                <w:sz w:val="18"/>
              </w:rPr>
              <w:instrText xml:space="preserve"> FORMTEXT </w:instrText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  <w:fldChar w:fldCharType="separate"/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fldChar w:fldCharType="end"/>
            </w:r>
            <w:bookmarkEnd w:id="19"/>
          </w:p>
          <w:p w14:paraId="298CF0AB" w14:textId="77777777" w:rsidR="002715D4" w:rsidRDefault="002715D4">
            <w:pPr>
              <w:ind w:left="284"/>
              <w:rPr>
                <w:b/>
                <w:sz w:val="18"/>
              </w:rPr>
            </w:pPr>
          </w:p>
          <w:p w14:paraId="1EF9968E" w14:textId="77777777" w:rsidR="002715D4" w:rsidRDefault="002715D4">
            <w:pPr>
              <w:ind w:left="284"/>
              <w:rPr>
                <w:b/>
                <w:sz w:val="18"/>
              </w:rPr>
            </w:pPr>
          </w:p>
        </w:tc>
        <w:tc>
          <w:tcPr>
            <w:tcW w:w="241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hideMark/>
          </w:tcPr>
          <w:p w14:paraId="68119588" w14:textId="77777777" w:rsidR="002715D4" w:rsidRDefault="002715D4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bookmarkStart w:id="20" w:name="Text79"/>
            <w:r>
              <w:rPr>
                <w:b/>
                <w:sz w:val="18"/>
              </w:rPr>
              <w:instrText xml:space="preserve"> FORMTEXT </w:instrText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  <w:fldChar w:fldCharType="separate"/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fldChar w:fldCharType="end"/>
            </w:r>
            <w:bookmarkEnd w:id="20"/>
          </w:p>
        </w:tc>
        <w:tc>
          <w:tcPr>
            <w:tcW w:w="12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05A27B58" w14:textId="77777777" w:rsidR="002715D4" w:rsidRDefault="002715D4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fldChar w:fldCharType="begin">
                <w:ffData>
                  <w:name w:val="Text80"/>
                  <w:enabled/>
                  <w:calcOnExit w:val="0"/>
                  <w:textInput/>
                </w:ffData>
              </w:fldChar>
            </w:r>
            <w:bookmarkStart w:id="21" w:name="Text80"/>
            <w:r>
              <w:rPr>
                <w:b/>
                <w:sz w:val="18"/>
              </w:rPr>
              <w:instrText xml:space="preserve"> FORMTEXT </w:instrText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  <w:fldChar w:fldCharType="separate"/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fldChar w:fldCharType="end"/>
            </w:r>
            <w:bookmarkEnd w:id="21"/>
          </w:p>
        </w:tc>
        <w:tc>
          <w:tcPr>
            <w:tcW w:w="12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456298E3" w14:textId="77777777" w:rsidR="002715D4" w:rsidRDefault="002715D4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fldChar w:fldCharType="begin">
                <w:ffData>
                  <w:name w:val="Text81"/>
                  <w:enabled/>
                  <w:calcOnExit w:val="0"/>
                  <w:textInput/>
                </w:ffData>
              </w:fldChar>
            </w:r>
            <w:bookmarkStart w:id="22" w:name="Text81"/>
            <w:r>
              <w:rPr>
                <w:b/>
                <w:sz w:val="18"/>
              </w:rPr>
              <w:instrText xml:space="preserve"> FORMTEXT </w:instrText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  <w:fldChar w:fldCharType="separate"/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fldChar w:fldCharType="end"/>
            </w:r>
            <w:bookmarkEnd w:id="22"/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729025F6" w14:textId="77777777" w:rsidR="002715D4" w:rsidRDefault="002715D4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fldChar w:fldCharType="begin">
                <w:ffData>
                  <w:name w:val="Text82"/>
                  <w:enabled/>
                  <w:calcOnExit w:val="0"/>
                  <w:textInput/>
                </w:ffData>
              </w:fldChar>
            </w:r>
            <w:bookmarkStart w:id="23" w:name="Text82"/>
            <w:r>
              <w:rPr>
                <w:b/>
                <w:sz w:val="18"/>
              </w:rPr>
              <w:instrText xml:space="preserve"> FORMTEXT </w:instrText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  <w:fldChar w:fldCharType="separate"/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fldChar w:fldCharType="end"/>
            </w:r>
            <w:bookmarkEnd w:id="23"/>
          </w:p>
        </w:tc>
      </w:tr>
      <w:bookmarkEnd w:id="17"/>
      <w:bookmarkEnd w:id="18"/>
    </w:tbl>
    <w:p w14:paraId="5B1C1957" w14:textId="77777777" w:rsidR="000D3415" w:rsidRDefault="000D3415" w:rsidP="000D3415">
      <w:pPr>
        <w:ind w:right="1367"/>
        <w:jc w:val="both"/>
        <w:rPr>
          <w:b/>
        </w:rPr>
      </w:pPr>
    </w:p>
    <w:p w14:paraId="6004F55F" w14:textId="77777777" w:rsidR="007E7179" w:rsidRDefault="007E7179" w:rsidP="000D3415">
      <w:pPr>
        <w:ind w:right="1367"/>
        <w:jc w:val="both"/>
        <w:rPr>
          <w:b/>
        </w:rPr>
      </w:pPr>
    </w:p>
    <w:p w14:paraId="39462464" w14:textId="77777777" w:rsidR="002715D4" w:rsidRPr="00904599" w:rsidRDefault="002715D4" w:rsidP="00C074A8">
      <w:pPr>
        <w:pStyle w:val="Heading4"/>
        <w:tabs>
          <w:tab w:val="left" w:pos="5529"/>
        </w:tabs>
        <w:ind w:left="709" w:right="-1" w:firstLine="0"/>
        <w:jc w:val="left"/>
        <w:rPr>
          <w:sz w:val="24"/>
          <w:szCs w:val="24"/>
        </w:rPr>
      </w:pPr>
      <w:r w:rsidRPr="00904599">
        <w:rPr>
          <w:sz w:val="24"/>
          <w:szCs w:val="24"/>
        </w:rPr>
        <w:lastRenderedPageBreak/>
        <w:t>DIRECTOR OF INSTITUTION</w:t>
      </w:r>
      <w:r w:rsidRPr="00904599">
        <w:rPr>
          <w:sz w:val="24"/>
          <w:szCs w:val="24"/>
        </w:rPr>
        <w:tab/>
      </w:r>
      <w:r w:rsidR="00D20B98" w:rsidRPr="00904599">
        <w:rPr>
          <w:sz w:val="24"/>
          <w:szCs w:val="24"/>
        </w:rPr>
        <w:tab/>
      </w:r>
      <w:r w:rsidRPr="00904599">
        <w:rPr>
          <w:sz w:val="24"/>
          <w:szCs w:val="24"/>
        </w:rPr>
        <w:t>CANDIDATE</w:t>
      </w:r>
    </w:p>
    <w:p w14:paraId="52EED2DD" w14:textId="77777777" w:rsidR="002715D4" w:rsidRPr="00904599" w:rsidRDefault="002715D4">
      <w:pPr>
        <w:tabs>
          <w:tab w:val="left" w:pos="5529"/>
        </w:tabs>
        <w:ind w:left="709" w:right="-1"/>
        <w:jc w:val="both"/>
        <w:rPr>
          <w:sz w:val="24"/>
          <w:szCs w:val="24"/>
        </w:rPr>
      </w:pPr>
      <w:r w:rsidRPr="00904599">
        <w:rPr>
          <w:sz w:val="24"/>
          <w:szCs w:val="24"/>
        </w:rPr>
        <w:t>(Name, date, signature)</w:t>
      </w:r>
      <w:r w:rsidRPr="00904599">
        <w:rPr>
          <w:sz w:val="24"/>
          <w:szCs w:val="24"/>
        </w:rPr>
        <w:tab/>
      </w:r>
      <w:r w:rsidR="00D20B98" w:rsidRPr="00904599">
        <w:rPr>
          <w:sz w:val="24"/>
          <w:szCs w:val="24"/>
        </w:rPr>
        <w:tab/>
      </w:r>
      <w:r w:rsidRPr="00904599">
        <w:rPr>
          <w:sz w:val="24"/>
          <w:szCs w:val="24"/>
        </w:rPr>
        <w:t>(Date, signature)</w:t>
      </w:r>
    </w:p>
    <w:p w14:paraId="2F1C4D84" w14:textId="77777777" w:rsidR="002715D4" w:rsidRPr="00904599" w:rsidRDefault="002715D4">
      <w:pPr>
        <w:tabs>
          <w:tab w:val="left" w:pos="5529"/>
        </w:tabs>
        <w:ind w:left="709" w:right="-1"/>
        <w:jc w:val="both"/>
        <w:rPr>
          <w:sz w:val="24"/>
          <w:szCs w:val="24"/>
        </w:rPr>
      </w:pPr>
    </w:p>
    <w:p w14:paraId="6BD683A3" w14:textId="77777777" w:rsidR="002715D4" w:rsidRDefault="002715D4">
      <w:pPr>
        <w:ind w:right="1367"/>
        <w:jc w:val="both"/>
        <w:rPr>
          <w:sz w:val="24"/>
          <w:szCs w:val="24"/>
        </w:rPr>
      </w:pPr>
    </w:p>
    <w:p w14:paraId="1F84F762" w14:textId="77777777" w:rsidR="00DB2F12" w:rsidRPr="00904599" w:rsidRDefault="00DB2F12">
      <w:pPr>
        <w:ind w:right="1367"/>
        <w:jc w:val="both"/>
        <w:rPr>
          <w:sz w:val="24"/>
          <w:szCs w:val="24"/>
        </w:rPr>
      </w:pPr>
    </w:p>
    <w:tbl>
      <w:tblPr>
        <w:tblW w:w="8901" w:type="dxa"/>
        <w:tblInd w:w="817" w:type="dxa"/>
        <w:tblLook w:val="04A0" w:firstRow="1" w:lastRow="0" w:firstColumn="1" w:lastColumn="0" w:noHBand="0" w:noVBand="1"/>
      </w:tblPr>
      <w:tblGrid>
        <w:gridCol w:w="5184"/>
        <w:gridCol w:w="4944"/>
        <w:gridCol w:w="222"/>
      </w:tblGrid>
      <w:tr w:rsidR="00B914FA" w:rsidRPr="00904599" w14:paraId="2D8DE50D" w14:textId="77777777" w:rsidTr="00B914FA">
        <w:tc>
          <w:tcPr>
            <w:tcW w:w="4583" w:type="dxa"/>
          </w:tcPr>
          <w:p w14:paraId="4B13251F" w14:textId="77777777" w:rsidR="002715D4" w:rsidRPr="00904599" w:rsidRDefault="00B914FA">
            <w:pPr>
              <w:ind w:right="1367"/>
              <w:jc w:val="both"/>
              <w:rPr>
                <w:sz w:val="24"/>
                <w:szCs w:val="24"/>
              </w:rPr>
            </w:pPr>
            <w:r w:rsidRPr="00904599">
              <w:rPr>
                <w:sz w:val="24"/>
                <w:szCs w:val="24"/>
              </w:rPr>
              <w:t>............................................................</w:t>
            </w:r>
          </w:p>
        </w:tc>
        <w:tc>
          <w:tcPr>
            <w:tcW w:w="4064" w:type="dxa"/>
          </w:tcPr>
          <w:p w14:paraId="3883EAC8" w14:textId="77777777" w:rsidR="002715D4" w:rsidRPr="00904599" w:rsidRDefault="00B914FA">
            <w:pPr>
              <w:ind w:right="1367"/>
              <w:jc w:val="both"/>
              <w:rPr>
                <w:sz w:val="24"/>
                <w:szCs w:val="24"/>
              </w:rPr>
            </w:pPr>
            <w:r w:rsidRPr="00904599">
              <w:rPr>
                <w:sz w:val="24"/>
                <w:szCs w:val="24"/>
              </w:rPr>
              <w:t>........................................................</w:t>
            </w:r>
          </w:p>
        </w:tc>
        <w:tc>
          <w:tcPr>
            <w:tcW w:w="254" w:type="dxa"/>
          </w:tcPr>
          <w:p w14:paraId="37D2D04D" w14:textId="77777777" w:rsidR="002715D4" w:rsidRPr="00904599" w:rsidRDefault="002715D4">
            <w:pPr>
              <w:ind w:right="1367"/>
              <w:jc w:val="both"/>
              <w:rPr>
                <w:sz w:val="24"/>
                <w:szCs w:val="24"/>
              </w:rPr>
            </w:pPr>
          </w:p>
        </w:tc>
      </w:tr>
    </w:tbl>
    <w:p w14:paraId="3798FDB6" w14:textId="77777777" w:rsidR="002715D4" w:rsidRPr="00904599" w:rsidRDefault="002715D4">
      <w:pPr>
        <w:ind w:right="1367"/>
        <w:jc w:val="both"/>
        <w:rPr>
          <w:sz w:val="24"/>
          <w:szCs w:val="24"/>
        </w:rPr>
      </w:pPr>
    </w:p>
    <w:p w14:paraId="034A0EBB" w14:textId="77777777" w:rsidR="000D3415" w:rsidRPr="00904599" w:rsidRDefault="000D3415">
      <w:pPr>
        <w:ind w:right="1367"/>
        <w:jc w:val="both"/>
        <w:rPr>
          <w:sz w:val="24"/>
          <w:szCs w:val="24"/>
        </w:rPr>
      </w:pPr>
    </w:p>
    <w:p w14:paraId="4B23C6B8" w14:textId="64120F1C" w:rsidR="002715D4" w:rsidRPr="00904599" w:rsidRDefault="002715D4" w:rsidP="00604BBA">
      <w:pPr>
        <w:jc w:val="both"/>
        <w:rPr>
          <w:color w:val="000000"/>
          <w:sz w:val="24"/>
          <w:szCs w:val="24"/>
        </w:rPr>
      </w:pPr>
      <w:r w:rsidRPr="00904599">
        <w:rPr>
          <w:color w:val="000000"/>
          <w:sz w:val="24"/>
          <w:szCs w:val="24"/>
        </w:rPr>
        <w:t xml:space="preserve">This Registration Form must be returned through the appropriate country’s Permanent Mission </w:t>
      </w:r>
      <w:r w:rsidR="009742F4">
        <w:rPr>
          <w:color w:val="000000"/>
          <w:sz w:val="24"/>
          <w:szCs w:val="24"/>
        </w:rPr>
        <w:t>to the CTBTO</w:t>
      </w:r>
      <w:r w:rsidRPr="00904599">
        <w:rPr>
          <w:color w:val="000000"/>
          <w:sz w:val="24"/>
          <w:szCs w:val="24"/>
        </w:rPr>
        <w:t xml:space="preserve"> or Ministry of Foreign Affairs</w:t>
      </w:r>
      <w:r w:rsidR="006958E4" w:rsidRPr="00904599">
        <w:rPr>
          <w:color w:val="000000"/>
          <w:sz w:val="24"/>
          <w:szCs w:val="24"/>
        </w:rPr>
        <w:t xml:space="preserve"> </w:t>
      </w:r>
      <w:r w:rsidR="00E371ED" w:rsidRPr="005E7DC8">
        <w:rPr>
          <w:b/>
          <w:color w:val="000000"/>
          <w:sz w:val="24"/>
          <w:szCs w:val="24"/>
          <w:u w:val="single"/>
        </w:rPr>
        <w:t>by</w:t>
      </w:r>
      <w:r w:rsidR="006958E4" w:rsidRPr="005E7DC8">
        <w:rPr>
          <w:b/>
          <w:color w:val="000000"/>
          <w:sz w:val="24"/>
          <w:szCs w:val="24"/>
          <w:u w:val="single"/>
        </w:rPr>
        <w:t xml:space="preserve"> latest</w:t>
      </w:r>
      <w:r w:rsidR="009E1406" w:rsidRPr="005E7DC8">
        <w:rPr>
          <w:b/>
          <w:color w:val="000000"/>
          <w:sz w:val="24"/>
          <w:szCs w:val="24"/>
          <w:u w:val="single"/>
        </w:rPr>
        <w:t xml:space="preserve"> </w:t>
      </w:r>
      <w:r w:rsidR="000B6AC8">
        <w:rPr>
          <w:b/>
          <w:color w:val="000000"/>
          <w:sz w:val="24"/>
          <w:szCs w:val="24"/>
          <w:u w:val="single"/>
        </w:rPr>
        <w:t>23</w:t>
      </w:r>
      <w:r w:rsidR="001E32D4">
        <w:rPr>
          <w:b/>
          <w:color w:val="000000"/>
          <w:sz w:val="24"/>
          <w:szCs w:val="24"/>
          <w:u w:val="single"/>
        </w:rPr>
        <w:t xml:space="preserve"> </w:t>
      </w:r>
      <w:r w:rsidR="006837CF">
        <w:rPr>
          <w:b/>
          <w:color w:val="000000"/>
          <w:sz w:val="24"/>
          <w:szCs w:val="24"/>
          <w:u w:val="single"/>
        </w:rPr>
        <w:t>A</w:t>
      </w:r>
      <w:r w:rsidR="000B6AC8">
        <w:rPr>
          <w:b/>
          <w:color w:val="000000"/>
          <w:sz w:val="24"/>
          <w:szCs w:val="24"/>
          <w:u w:val="single"/>
        </w:rPr>
        <w:t>ugust</w:t>
      </w:r>
      <w:r w:rsidR="00F06291" w:rsidRPr="00AE1F15">
        <w:rPr>
          <w:b/>
          <w:color w:val="000000"/>
          <w:sz w:val="24"/>
          <w:szCs w:val="24"/>
          <w:u w:val="single"/>
        </w:rPr>
        <w:t xml:space="preserve"> 20</w:t>
      </w:r>
      <w:r w:rsidR="008F74FD">
        <w:rPr>
          <w:b/>
          <w:color w:val="000000"/>
          <w:sz w:val="24"/>
          <w:szCs w:val="24"/>
          <w:u w:val="single"/>
        </w:rPr>
        <w:t>2</w:t>
      </w:r>
      <w:r w:rsidR="005934BC">
        <w:rPr>
          <w:b/>
          <w:color w:val="000000"/>
          <w:sz w:val="24"/>
          <w:szCs w:val="24"/>
          <w:u w:val="single"/>
        </w:rPr>
        <w:t>6</w:t>
      </w:r>
      <w:r w:rsidRPr="00904599">
        <w:rPr>
          <w:sz w:val="24"/>
          <w:szCs w:val="24"/>
        </w:rPr>
        <w:t>,</w:t>
      </w:r>
      <w:r w:rsidRPr="00904599">
        <w:rPr>
          <w:b/>
          <w:sz w:val="24"/>
          <w:szCs w:val="24"/>
        </w:rPr>
        <w:t xml:space="preserve"> </w:t>
      </w:r>
      <w:proofErr w:type="gramStart"/>
      <w:r w:rsidRPr="00904599">
        <w:rPr>
          <w:color w:val="000000"/>
          <w:sz w:val="24"/>
          <w:szCs w:val="24"/>
        </w:rPr>
        <w:t>in order for</w:t>
      </w:r>
      <w:proofErr w:type="gramEnd"/>
      <w:r w:rsidRPr="00904599">
        <w:rPr>
          <w:color w:val="000000"/>
          <w:sz w:val="24"/>
          <w:szCs w:val="24"/>
        </w:rPr>
        <w:t xml:space="preserve"> a candidate to be considered for the programme. Please send to:</w:t>
      </w:r>
    </w:p>
    <w:p w14:paraId="368B4FD2" w14:textId="77777777" w:rsidR="002715D4" w:rsidRPr="00904599" w:rsidRDefault="002715D4">
      <w:pPr>
        <w:ind w:right="-1"/>
        <w:jc w:val="both"/>
        <w:rPr>
          <w:sz w:val="24"/>
          <w:szCs w:val="24"/>
        </w:rPr>
      </w:pPr>
    </w:p>
    <w:p w14:paraId="6AC3D216" w14:textId="77777777" w:rsidR="005934BC" w:rsidRPr="005934BC" w:rsidRDefault="005934BC" w:rsidP="005934BC">
      <w:pPr>
        <w:tabs>
          <w:tab w:val="left" w:pos="4253"/>
        </w:tabs>
        <w:rPr>
          <w:sz w:val="24"/>
          <w:szCs w:val="24"/>
          <w:lang w:val="en-US"/>
        </w:rPr>
      </w:pPr>
      <w:r w:rsidRPr="005934BC">
        <w:rPr>
          <w:sz w:val="24"/>
          <w:szCs w:val="24"/>
          <w:lang w:val="en-US"/>
        </w:rPr>
        <w:t>Capacity Building and Training Section, IDC/CBT</w:t>
      </w:r>
    </w:p>
    <w:p w14:paraId="755F7F1D" w14:textId="77777777" w:rsidR="005934BC" w:rsidRPr="005934BC" w:rsidRDefault="005934BC" w:rsidP="005934BC">
      <w:pPr>
        <w:tabs>
          <w:tab w:val="left" w:pos="4253"/>
        </w:tabs>
        <w:rPr>
          <w:sz w:val="24"/>
          <w:szCs w:val="24"/>
          <w:lang w:val="en-US"/>
        </w:rPr>
      </w:pPr>
      <w:r w:rsidRPr="005934BC">
        <w:rPr>
          <w:sz w:val="24"/>
          <w:szCs w:val="24"/>
          <w:lang w:val="en-US"/>
        </w:rPr>
        <w:t xml:space="preserve">International Data Centre Division </w:t>
      </w:r>
    </w:p>
    <w:p w14:paraId="6B9C75AA" w14:textId="77777777" w:rsidR="005934BC" w:rsidRPr="005934BC" w:rsidRDefault="005934BC" w:rsidP="005934BC">
      <w:pPr>
        <w:tabs>
          <w:tab w:val="left" w:pos="4253"/>
        </w:tabs>
        <w:rPr>
          <w:sz w:val="24"/>
          <w:szCs w:val="24"/>
          <w:lang w:val="en-US"/>
        </w:rPr>
      </w:pPr>
      <w:r w:rsidRPr="005934BC">
        <w:rPr>
          <w:sz w:val="24"/>
          <w:szCs w:val="24"/>
          <w:lang w:val="en-US"/>
        </w:rPr>
        <w:t xml:space="preserve">CTBTO Preparatory Commission </w:t>
      </w:r>
    </w:p>
    <w:p w14:paraId="6C5AFDF4" w14:textId="77777777" w:rsidR="005934BC" w:rsidRPr="005934BC" w:rsidRDefault="005934BC" w:rsidP="005934BC">
      <w:pPr>
        <w:tabs>
          <w:tab w:val="left" w:pos="4253"/>
        </w:tabs>
        <w:rPr>
          <w:sz w:val="24"/>
          <w:szCs w:val="24"/>
          <w:lang w:val="en-US"/>
        </w:rPr>
      </w:pPr>
      <w:r w:rsidRPr="005934BC">
        <w:rPr>
          <w:sz w:val="24"/>
          <w:szCs w:val="24"/>
          <w:lang w:val="en-US"/>
        </w:rPr>
        <w:t xml:space="preserve">P.O. Box 1200, A-1400 </w:t>
      </w:r>
    </w:p>
    <w:p w14:paraId="79CD7BF0" w14:textId="77777777" w:rsidR="005934BC" w:rsidRPr="005934BC" w:rsidRDefault="005934BC" w:rsidP="005934BC">
      <w:pPr>
        <w:tabs>
          <w:tab w:val="left" w:pos="4253"/>
        </w:tabs>
        <w:rPr>
          <w:sz w:val="24"/>
          <w:szCs w:val="24"/>
          <w:lang w:val="en-US"/>
        </w:rPr>
      </w:pPr>
      <w:r w:rsidRPr="005934BC">
        <w:rPr>
          <w:sz w:val="24"/>
          <w:szCs w:val="24"/>
          <w:lang w:val="en-US"/>
        </w:rPr>
        <w:t xml:space="preserve">Vienna, Austria </w:t>
      </w:r>
    </w:p>
    <w:p w14:paraId="5B18A198" w14:textId="4287C031" w:rsidR="005934BC" w:rsidRPr="005934BC" w:rsidRDefault="005934BC" w:rsidP="005934BC">
      <w:pPr>
        <w:tabs>
          <w:tab w:val="left" w:pos="4253"/>
        </w:tabs>
        <w:rPr>
          <w:sz w:val="24"/>
          <w:szCs w:val="24"/>
          <w:lang w:val="en-US"/>
        </w:rPr>
      </w:pPr>
      <w:r w:rsidRPr="005934BC">
        <w:rPr>
          <w:sz w:val="24"/>
          <w:szCs w:val="24"/>
          <w:lang w:val="en-US"/>
        </w:rPr>
        <w:t>Tel</w:t>
      </w:r>
      <w:proofErr w:type="gramStart"/>
      <w:r w:rsidRPr="005934BC">
        <w:rPr>
          <w:sz w:val="24"/>
          <w:szCs w:val="24"/>
          <w:lang w:val="en-US"/>
        </w:rPr>
        <w:t>:  +</w:t>
      </w:r>
      <w:proofErr w:type="gramEnd"/>
      <w:r w:rsidRPr="005934BC">
        <w:rPr>
          <w:sz w:val="24"/>
          <w:szCs w:val="24"/>
          <w:lang w:val="en-US"/>
        </w:rPr>
        <w:t>43 1 26030 61</w:t>
      </w:r>
      <w:r w:rsidR="000B6AC8">
        <w:rPr>
          <w:sz w:val="24"/>
          <w:szCs w:val="24"/>
          <w:lang w:val="en-US"/>
        </w:rPr>
        <w:t>47</w:t>
      </w:r>
    </w:p>
    <w:p w14:paraId="65E97937" w14:textId="351E29EC" w:rsidR="006B0787" w:rsidRPr="005934BC" w:rsidRDefault="005934BC" w:rsidP="00720B6C">
      <w:pPr>
        <w:tabs>
          <w:tab w:val="left" w:pos="4253"/>
        </w:tabs>
        <w:rPr>
          <w:sz w:val="24"/>
          <w:szCs w:val="24"/>
          <w:lang w:val="en-US"/>
        </w:rPr>
      </w:pPr>
      <w:r w:rsidRPr="005934BC">
        <w:rPr>
          <w:sz w:val="24"/>
          <w:szCs w:val="24"/>
          <w:lang w:val="en-US"/>
        </w:rPr>
        <w:t xml:space="preserve">Email: </w:t>
      </w:r>
      <w:hyperlink r:id="rId11" w:history="1">
        <w:r w:rsidRPr="00AE612B">
          <w:rPr>
            <w:rStyle w:val="Hyperlink"/>
            <w:sz w:val="24"/>
            <w:szCs w:val="24"/>
            <w:lang w:val="en-US"/>
          </w:rPr>
          <w:t>training@ctbto.org</w:t>
        </w:r>
      </w:hyperlink>
      <w:r>
        <w:rPr>
          <w:sz w:val="24"/>
          <w:szCs w:val="24"/>
          <w:lang w:val="en-US"/>
        </w:rPr>
        <w:t xml:space="preserve"> </w:t>
      </w:r>
      <w:r w:rsidR="006B0787" w:rsidRPr="006B0787">
        <w:rPr>
          <w:sz w:val="24"/>
          <w:szCs w:val="24"/>
        </w:rPr>
        <w:t xml:space="preserve"> </w:t>
      </w:r>
    </w:p>
    <w:p w14:paraId="23C0BABA" w14:textId="77777777" w:rsidR="000B6AC8" w:rsidRPr="00904599" w:rsidRDefault="00B914FA" w:rsidP="000B6AC8">
      <w:pPr>
        <w:tabs>
          <w:tab w:val="left" w:pos="4253"/>
        </w:tabs>
        <w:jc w:val="both"/>
        <w:rPr>
          <w:color w:val="000000"/>
          <w:sz w:val="24"/>
          <w:szCs w:val="24"/>
        </w:rPr>
      </w:pPr>
      <w:r w:rsidRPr="00904599">
        <w:rPr>
          <w:sz w:val="24"/>
          <w:szCs w:val="24"/>
        </w:rPr>
        <w:tab/>
      </w:r>
      <w:r w:rsidRPr="00904599">
        <w:rPr>
          <w:sz w:val="24"/>
          <w:szCs w:val="24"/>
        </w:rPr>
        <w:tab/>
      </w:r>
      <w:r w:rsidRPr="00904599">
        <w:rPr>
          <w:sz w:val="24"/>
          <w:szCs w:val="24"/>
        </w:rPr>
        <w:br/>
      </w:r>
      <w:r w:rsidR="000B6AC8" w:rsidRPr="008F74FD">
        <w:rPr>
          <w:color w:val="000000"/>
          <w:sz w:val="24"/>
          <w:szCs w:val="24"/>
        </w:rPr>
        <w:t>However, pending the official nomination, participants may email the registration</w:t>
      </w:r>
      <w:r w:rsidR="000B6AC8">
        <w:rPr>
          <w:color w:val="000000"/>
          <w:sz w:val="24"/>
          <w:szCs w:val="24"/>
        </w:rPr>
        <w:t xml:space="preserve"> form</w:t>
      </w:r>
      <w:r w:rsidR="000B6AC8" w:rsidRPr="008F74FD">
        <w:rPr>
          <w:color w:val="000000"/>
          <w:sz w:val="24"/>
          <w:szCs w:val="24"/>
        </w:rPr>
        <w:t xml:space="preserve"> upon its approval by a director of the institution, to allow timely travel and accommodation arrangements by the PTS.</w:t>
      </w:r>
    </w:p>
    <w:p w14:paraId="33C828DE" w14:textId="77777777" w:rsidR="000B6AC8" w:rsidRPr="00904599" w:rsidRDefault="000B6AC8" w:rsidP="000B6AC8">
      <w:pPr>
        <w:ind w:right="-1"/>
        <w:jc w:val="both"/>
        <w:rPr>
          <w:color w:val="000000"/>
          <w:sz w:val="24"/>
          <w:szCs w:val="24"/>
        </w:rPr>
      </w:pPr>
    </w:p>
    <w:p w14:paraId="20D4A870" w14:textId="77777777" w:rsidR="000B6AC8" w:rsidRPr="007E7179" w:rsidRDefault="000B6AC8" w:rsidP="000B6AC8">
      <w:pPr>
        <w:ind w:right="-1"/>
        <w:jc w:val="both"/>
        <w:rPr>
          <w:b/>
          <w:color w:val="000000"/>
          <w:sz w:val="28"/>
          <w:szCs w:val="28"/>
          <w:highlight w:val="yellow"/>
        </w:rPr>
      </w:pPr>
      <w:r w:rsidRPr="007E7179">
        <w:rPr>
          <w:b/>
          <w:color w:val="000000"/>
          <w:sz w:val="28"/>
          <w:szCs w:val="28"/>
          <w:u w:val="single"/>
        </w:rPr>
        <w:t>Each participant is responsible for obtaining his/her own visa to AUSTRIA, upon receipt of an official Acceptance Note Verbale from the Provisional Technical Secretariat.</w:t>
      </w:r>
    </w:p>
    <w:p w14:paraId="1420438F" w14:textId="194E97B9" w:rsidR="002715D4" w:rsidRPr="007E7179" w:rsidRDefault="002715D4" w:rsidP="000B6AC8">
      <w:pPr>
        <w:tabs>
          <w:tab w:val="left" w:pos="4253"/>
        </w:tabs>
        <w:jc w:val="both"/>
        <w:rPr>
          <w:b/>
          <w:color w:val="000000"/>
          <w:sz w:val="28"/>
          <w:szCs w:val="28"/>
          <w:highlight w:val="yellow"/>
        </w:rPr>
      </w:pPr>
    </w:p>
    <w:p w14:paraId="34CC93ED" w14:textId="77777777" w:rsidR="002715D4" w:rsidRDefault="002715D4">
      <w:pPr>
        <w:ind w:right="-1"/>
        <w:jc w:val="both"/>
        <w:rPr>
          <w:color w:val="000000"/>
        </w:rPr>
      </w:pPr>
    </w:p>
    <w:sectPr w:rsidR="002715D4">
      <w:headerReference w:type="default" r:id="rId12"/>
      <w:headerReference w:type="first" r:id="rId13"/>
      <w:pgSz w:w="11907" w:h="16840"/>
      <w:pgMar w:top="1418" w:right="1418" w:bottom="993" w:left="1418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AC8858" w14:textId="77777777" w:rsidR="003156CC" w:rsidRDefault="003156CC">
      <w:r>
        <w:separator/>
      </w:r>
    </w:p>
  </w:endnote>
  <w:endnote w:type="continuationSeparator" w:id="0">
    <w:p w14:paraId="4D52DA64" w14:textId="77777777" w:rsidR="003156CC" w:rsidRDefault="003156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64DF06" w14:textId="77777777" w:rsidR="003156CC" w:rsidRDefault="003156CC">
      <w:r>
        <w:separator/>
      </w:r>
    </w:p>
  </w:footnote>
  <w:footnote w:type="continuationSeparator" w:id="0">
    <w:p w14:paraId="770C8363" w14:textId="77777777" w:rsidR="003156CC" w:rsidRDefault="003156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DCC54F" w14:textId="77777777" w:rsidR="00856D92" w:rsidRDefault="00856D92">
    <w:pPr>
      <w:pStyle w:val="Header"/>
      <w:framePr w:wrap="auto" w:vAnchor="text" w:hAnchor="page" w:x="5905" w:y="10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A521D">
      <w:rPr>
        <w:rStyle w:val="PageNumber"/>
        <w:noProof/>
      </w:rPr>
      <w:t>3</w:t>
    </w:r>
    <w:r>
      <w:rPr>
        <w:rStyle w:val="PageNumber"/>
      </w:rPr>
      <w:fldChar w:fldCharType="end"/>
    </w:r>
  </w:p>
  <w:p w14:paraId="308A20DF" w14:textId="77777777" w:rsidR="00856D92" w:rsidRDefault="00856D92">
    <w:pPr>
      <w:pStyle w:val="Header"/>
      <w:rPr>
        <w:spacing w:val="-3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CD7AA5" w14:textId="18228A0A" w:rsidR="007F3B94" w:rsidRDefault="009742F4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0166B84" wp14:editId="6C0C4CA0">
          <wp:simplePos x="0" y="0"/>
          <wp:positionH relativeFrom="column">
            <wp:posOffset>3594826</wp:posOffset>
          </wp:positionH>
          <wp:positionV relativeFrom="paragraph">
            <wp:posOffset>-130629</wp:posOffset>
          </wp:positionV>
          <wp:extent cx="2493645" cy="353695"/>
          <wp:effectExtent l="0" t="0" r="1905" b="8255"/>
          <wp:wrapNone/>
          <wp:docPr id="150735823" name="Picture 1" descr="A black background with blue letters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011558" name="Picture 1" descr="A black background with blue letters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93645" cy="3536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C0AA8"/>
    <w:multiLevelType w:val="hybridMultilevel"/>
    <w:tmpl w:val="788031A6"/>
    <w:lvl w:ilvl="0" w:tplc="0409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F01F2A"/>
    <w:multiLevelType w:val="singleLevel"/>
    <w:tmpl w:val="58B8EFFA"/>
    <w:lvl w:ilvl="0">
      <w:start w:val="1"/>
      <w:numFmt w:val="bullet"/>
      <w:pStyle w:val="Bullet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6"/>
      </w:rPr>
    </w:lvl>
  </w:abstractNum>
  <w:abstractNum w:abstractNumId="2" w15:restartNumberingAfterBreak="0">
    <w:nsid w:val="1DBE2E51"/>
    <w:multiLevelType w:val="hybridMultilevel"/>
    <w:tmpl w:val="18002D0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401328"/>
    <w:multiLevelType w:val="hybridMultilevel"/>
    <w:tmpl w:val="3C10B8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BF6681"/>
    <w:multiLevelType w:val="hybridMultilevel"/>
    <w:tmpl w:val="5734FB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F04599"/>
    <w:multiLevelType w:val="hybridMultilevel"/>
    <w:tmpl w:val="5F02267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2872504">
    <w:abstractNumId w:val="1"/>
  </w:num>
  <w:num w:numId="2" w16cid:durableId="1253970522">
    <w:abstractNumId w:val="1"/>
  </w:num>
  <w:num w:numId="3" w16cid:durableId="1561595225">
    <w:abstractNumId w:val="0"/>
  </w:num>
  <w:num w:numId="4" w16cid:durableId="3501128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05087013">
    <w:abstractNumId w:val="3"/>
  </w:num>
  <w:num w:numId="6" w16cid:durableId="142737824">
    <w:abstractNumId w:val="4"/>
  </w:num>
  <w:num w:numId="7" w16cid:durableId="1009256902">
    <w:abstractNumId w:val="5"/>
  </w:num>
  <w:num w:numId="8" w16cid:durableId="72680228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4932"/>
    <w:rsid w:val="00022F59"/>
    <w:rsid w:val="0002371A"/>
    <w:rsid w:val="000A0016"/>
    <w:rsid w:val="000B6AC8"/>
    <w:rsid w:val="000C27EF"/>
    <w:rsid w:val="000C6E1E"/>
    <w:rsid w:val="000D0D3A"/>
    <w:rsid w:val="000D3415"/>
    <w:rsid w:val="000E2273"/>
    <w:rsid w:val="000E2F60"/>
    <w:rsid w:val="000F0CCF"/>
    <w:rsid w:val="000F6FBD"/>
    <w:rsid w:val="00104ADB"/>
    <w:rsid w:val="00125614"/>
    <w:rsid w:val="0015050E"/>
    <w:rsid w:val="001569CD"/>
    <w:rsid w:val="001637F2"/>
    <w:rsid w:val="001A2BB3"/>
    <w:rsid w:val="001C3CE3"/>
    <w:rsid w:val="001E32D4"/>
    <w:rsid w:val="001F198E"/>
    <w:rsid w:val="001F4B08"/>
    <w:rsid w:val="00217740"/>
    <w:rsid w:val="002513F9"/>
    <w:rsid w:val="0026493F"/>
    <w:rsid w:val="00267109"/>
    <w:rsid w:val="002715D4"/>
    <w:rsid w:val="002B2D58"/>
    <w:rsid w:val="002B6BB9"/>
    <w:rsid w:val="002B6EEE"/>
    <w:rsid w:val="002C045C"/>
    <w:rsid w:val="002C6E71"/>
    <w:rsid w:val="002E7C8A"/>
    <w:rsid w:val="002F0641"/>
    <w:rsid w:val="002F0FE8"/>
    <w:rsid w:val="003156CC"/>
    <w:rsid w:val="003212AE"/>
    <w:rsid w:val="00325B66"/>
    <w:rsid w:val="00334E95"/>
    <w:rsid w:val="00370CEB"/>
    <w:rsid w:val="00392552"/>
    <w:rsid w:val="003A0928"/>
    <w:rsid w:val="003B08AF"/>
    <w:rsid w:val="003D4568"/>
    <w:rsid w:val="003F7E22"/>
    <w:rsid w:val="004005BF"/>
    <w:rsid w:val="00456020"/>
    <w:rsid w:val="00492AD8"/>
    <w:rsid w:val="004B68B3"/>
    <w:rsid w:val="00504D6F"/>
    <w:rsid w:val="00532FE1"/>
    <w:rsid w:val="00541D05"/>
    <w:rsid w:val="00546BA7"/>
    <w:rsid w:val="00546ED7"/>
    <w:rsid w:val="005934BC"/>
    <w:rsid w:val="005A521D"/>
    <w:rsid w:val="005D2D86"/>
    <w:rsid w:val="005E7DC8"/>
    <w:rsid w:val="00604BBA"/>
    <w:rsid w:val="006069CB"/>
    <w:rsid w:val="00624C52"/>
    <w:rsid w:val="006270D9"/>
    <w:rsid w:val="006301B1"/>
    <w:rsid w:val="00632811"/>
    <w:rsid w:val="0068243A"/>
    <w:rsid w:val="006837CF"/>
    <w:rsid w:val="00693469"/>
    <w:rsid w:val="006958E4"/>
    <w:rsid w:val="006B0787"/>
    <w:rsid w:val="0070298A"/>
    <w:rsid w:val="00705BB5"/>
    <w:rsid w:val="00720B6C"/>
    <w:rsid w:val="00725F70"/>
    <w:rsid w:val="00732BA9"/>
    <w:rsid w:val="0073669A"/>
    <w:rsid w:val="00764A12"/>
    <w:rsid w:val="00776870"/>
    <w:rsid w:val="0079180E"/>
    <w:rsid w:val="00793DB2"/>
    <w:rsid w:val="007C354B"/>
    <w:rsid w:val="007E30E3"/>
    <w:rsid w:val="007E7179"/>
    <w:rsid w:val="007F3B94"/>
    <w:rsid w:val="00814732"/>
    <w:rsid w:val="008358C9"/>
    <w:rsid w:val="00856D92"/>
    <w:rsid w:val="00883086"/>
    <w:rsid w:val="00891A35"/>
    <w:rsid w:val="008C79BF"/>
    <w:rsid w:val="008D591B"/>
    <w:rsid w:val="008F74FD"/>
    <w:rsid w:val="00904599"/>
    <w:rsid w:val="00915614"/>
    <w:rsid w:val="00923981"/>
    <w:rsid w:val="009251E8"/>
    <w:rsid w:val="00966F2B"/>
    <w:rsid w:val="009670A0"/>
    <w:rsid w:val="009742F4"/>
    <w:rsid w:val="00984BE2"/>
    <w:rsid w:val="00997FF9"/>
    <w:rsid w:val="009A28C2"/>
    <w:rsid w:val="009A3E2E"/>
    <w:rsid w:val="009E1406"/>
    <w:rsid w:val="009E16B4"/>
    <w:rsid w:val="009F6145"/>
    <w:rsid w:val="00A028F3"/>
    <w:rsid w:val="00A123B4"/>
    <w:rsid w:val="00A25710"/>
    <w:rsid w:val="00A66BB7"/>
    <w:rsid w:val="00A7299E"/>
    <w:rsid w:val="00A95754"/>
    <w:rsid w:val="00AA6A4A"/>
    <w:rsid w:val="00AC7EB8"/>
    <w:rsid w:val="00AE054D"/>
    <w:rsid w:val="00AE1F15"/>
    <w:rsid w:val="00AF3BB1"/>
    <w:rsid w:val="00AF422A"/>
    <w:rsid w:val="00B23F10"/>
    <w:rsid w:val="00B275EC"/>
    <w:rsid w:val="00B32B45"/>
    <w:rsid w:val="00B4237E"/>
    <w:rsid w:val="00B5394C"/>
    <w:rsid w:val="00B66D6F"/>
    <w:rsid w:val="00B71309"/>
    <w:rsid w:val="00B85D90"/>
    <w:rsid w:val="00B914FA"/>
    <w:rsid w:val="00B95F0A"/>
    <w:rsid w:val="00BB7AC2"/>
    <w:rsid w:val="00BC0754"/>
    <w:rsid w:val="00C02577"/>
    <w:rsid w:val="00C053E0"/>
    <w:rsid w:val="00C074A8"/>
    <w:rsid w:val="00C243DE"/>
    <w:rsid w:val="00C26367"/>
    <w:rsid w:val="00C4333E"/>
    <w:rsid w:val="00C4481A"/>
    <w:rsid w:val="00C55526"/>
    <w:rsid w:val="00C65125"/>
    <w:rsid w:val="00C67CF2"/>
    <w:rsid w:val="00C83166"/>
    <w:rsid w:val="00C83C32"/>
    <w:rsid w:val="00CC57F1"/>
    <w:rsid w:val="00CD35A3"/>
    <w:rsid w:val="00CD55FC"/>
    <w:rsid w:val="00CE0C4A"/>
    <w:rsid w:val="00CE0FB2"/>
    <w:rsid w:val="00D02B76"/>
    <w:rsid w:val="00D20B98"/>
    <w:rsid w:val="00D3115E"/>
    <w:rsid w:val="00D350DE"/>
    <w:rsid w:val="00D43D63"/>
    <w:rsid w:val="00D5693F"/>
    <w:rsid w:val="00D60A54"/>
    <w:rsid w:val="00D635C6"/>
    <w:rsid w:val="00D82865"/>
    <w:rsid w:val="00DA34C2"/>
    <w:rsid w:val="00DB2F12"/>
    <w:rsid w:val="00DC5184"/>
    <w:rsid w:val="00DE3FA1"/>
    <w:rsid w:val="00E00ADB"/>
    <w:rsid w:val="00E038C1"/>
    <w:rsid w:val="00E11B22"/>
    <w:rsid w:val="00E371ED"/>
    <w:rsid w:val="00E440F0"/>
    <w:rsid w:val="00E54932"/>
    <w:rsid w:val="00E971A5"/>
    <w:rsid w:val="00EA457F"/>
    <w:rsid w:val="00EC4BA4"/>
    <w:rsid w:val="00EC4C2B"/>
    <w:rsid w:val="00EC5E08"/>
    <w:rsid w:val="00EC74B4"/>
    <w:rsid w:val="00EE05FE"/>
    <w:rsid w:val="00EE4747"/>
    <w:rsid w:val="00EF4D20"/>
    <w:rsid w:val="00F06291"/>
    <w:rsid w:val="00F10D11"/>
    <w:rsid w:val="00F22260"/>
    <w:rsid w:val="00F42603"/>
    <w:rsid w:val="00F46A40"/>
    <w:rsid w:val="00F765E1"/>
    <w:rsid w:val="00FB370D"/>
    <w:rsid w:val="00FB3E5F"/>
    <w:rsid w:val="00FB7988"/>
    <w:rsid w:val="00FD1A67"/>
    <w:rsid w:val="00FF1D98"/>
    <w:rsid w:val="00FF5852"/>
    <w:rsid w:val="25BDFEB0"/>
    <w:rsid w:val="76770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1D1D77A2"/>
  <w15:docId w15:val="{0B933584-7354-4AFC-9F92-D2A988548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01B1"/>
    <w:rPr>
      <w:lang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outlineLvl w:val="0"/>
    </w:pPr>
    <w:rPr>
      <w:sz w:val="24"/>
    </w:rPr>
  </w:style>
  <w:style w:type="paragraph" w:styleId="Heading2">
    <w:name w:val="heading 2"/>
    <w:basedOn w:val="Normal"/>
    <w:next w:val="Normal"/>
    <w:link w:val="Heading2Char"/>
    <w:uiPriority w:val="9"/>
    <w:qFormat/>
    <w:pPr>
      <w:keepNext/>
      <w:jc w:val="both"/>
      <w:outlineLvl w:val="1"/>
    </w:pPr>
    <w:rPr>
      <w:spacing w:val="140"/>
      <w:sz w:val="24"/>
    </w:rPr>
  </w:style>
  <w:style w:type="paragraph" w:styleId="Heading3">
    <w:name w:val="heading 3"/>
    <w:basedOn w:val="Normal"/>
    <w:next w:val="Normal"/>
    <w:link w:val="Heading3Char"/>
    <w:uiPriority w:val="9"/>
    <w:qFormat/>
    <w:pPr>
      <w:keepNext/>
      <w:ind w:right="1367"/>
      <w:jc w:val="both"/>
      <w:outlineLvl w:val="2"/>
    </w:pPr>
    <w:rPr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qFormat/>
    <w:pPr>
      <w:keepNext/>
      <w:ind w:right="1367" w:firstLine="720"/>
      <w:jc w:val="both"/>
      <w:outlineLvl w:val="3"/>
    </w:pPr>
    <w:rPr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character" w:customStyle="1" w:styleId="Heading1Char">
    <w:name w:val="Heading 1 Char"/>
    <w:link w:val="Heading1"/>
    <w:uiPriority w:val="9"/>
    <w:rPr>
      <w:rFonts w:ascii="Cambria" w:eastAsia="Times New Roman" w:hAnsi="Cambria" w:cs="Times New Roman"/>
      <w:b/>
      <w:bCs/>
      <w:color w:val="365F91"/>
      <w:sz w:val="28"/>
      <w:szCs w:val="28"/>
      <w:lang w:val="en-GB"/>
    </w:rPr>
  </w:style>
  <w:style w:type="character" w:customStyle="1" w:styleId="Heading2Char">
    <w:name w:val="Heading 2 Char"/>
    <w:link w:val="Heading2"/>
    <w:uiPriority w:val="9"/>
    <w:rPr>
      <w:rFonts w:ascii="Cambria" w:eastAsia="Times New Roman" w:hAnsi="Cambria" w:cs="Times New Roman"/>
      <w:b/>
      <w:bCs/>
      <w:color w:val="4F81BD"/>
      <w:sz w:val="26"/>
      <w:szCs w:val="26"/>
      <w:lang w:val="en-GB"/>
    </w:rPr>
  </w:style>
  <w:style w:type="character" w:customStyle="1" w:styleId="Heading3Char">
    <w:name w:val="Heading 3 Char"/>
    <w:link w:val="Heading3"/>
    <w:uiPriority w:val="9"/>
    <w:rPr>
      <w:rFonts w:ascii="Cambria" w:eastAsia="Times New Roman" w:hAnsi="Cambria" w:cs="Times New Roman"/>
      <w:b/>
      <w:bCs/>
      <w:color w:val="4F81BD"/>
      <w:lang w:val="en-GB"/>
    </w:rPr>
  </w:style>
  <w:style w:type="character" w:customStyle="1" w:styleId="Heading4Char">
    <w:name w:val="Heading 4 Char"/>
    <w:link w:val="Heading4"/>
    <w:uiPriority w:val="9"/>
    <w:rPr>
      <w:rFonts w:ascii="Cambria" w:eastAsia="Times New Roman" w:hAnsi="Cambria" w:cs="Times New Roman"/>
      <w:b/>
      <w:bCs/>
      <w:i/>
      <w:iCs/>
      <w:color w:val="4F81BD"/>
      <w:lang w:val="en-GB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Pr>
      <w:lang w:val="en-GB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Pr>
      <w:lang w:val="en-GB"/>
    </w:rPr>
  </w:style>
  <w:style w:type="paragraph" w:styleId="BodyText">
    <w:name w:val="Body Text"/>
    <w:basedOn w:val="Normal"/>
    <w:link w:val="BodyTextChar"/>
    <w:unhideWhenUsed/>
    <w:rPr>
      <w:b/>
      <w:sz w:val="22"/>
    </w:rPr>
  </w:style>
  <w:style w:type="character" w:customStyle="1" w:styleId="BodyTextChar">
    <w:name w:val="Body Text Char"/>
    <w:link w:val="BodyText"/>
    <w:rPr>
      <w:lang w:val="en-GB"/>
    </w:rPr>
  </w:style>
  <w:style w:type="paragraph" w:styleId="BodyText2">
    <w:name w:val="Body Text 2"/>
    <w:basedOn w:val="Normal"/>
    <w:link w:val="BodyText2Char"/>
    <w:uiPriority w:val="99"/>
    <w:semiHidden/>
    <w:unhideWhenUsed/>
    <w:pPr>
      <w:ind w:right="1367"/>
      <w:jc w:val="both"/>
    </w:pPr>
    <w:rPr>
      <w:b/>
      <w:sz w:val="22"/>
    </w:rPr>
  </w:style>
  <w:style w:type="character" w:customStyle="1" w:styleId="BodyText2Char">
    <w:name w:val="Body Text 2 Char"/>
    <w:link w:val="BodyText2"/>
    <w:uiPriority w:val="99"/>
    <w:semiHidden/>
    <w:rPr>
      <w:lang w:val="en-GB"/>
    </w:rPr>
  </w:style>
  <w:style w:type="paragraph" w:styleId="BodyText3">
    <w:name w:val="Body Text 3"/>
    <w:basedOn w:val="Normal"/>
    <w:link w:val="BodyText3Char"/>
    <w:uiPriority w:val="99"/>
    <w:semiHidden/>
    <w:unhideWhenUsed/>
    <w:pPr>
      <w:ind w:right="1367"/>
      <w:jc w:val="both"/>
    </w:pPr>
    <w:rPr>
      <w:b/>
    </w:rPr>
  </w:style>
  <w:style w:type="character" w:customStyle="1" w:styleId="BodyText3Char">
    <w:name w:val="Body Text 3 Char"/>
    <w:link w:val="BodyText3"/>
    <w:uiPriority w:val="99"/>
    <w:semiHidden/>
    <w:rPr>
      <w:sz w:val="16"/>
      <w:szCs w:val="16"/>
      <w:lang w:val="en-GB"/>
    </w:rPr>
  </w:style>
  <w:style w:type="paragraph" w:customStyle="1" w:styleId="Bullets">
    <w:name w:val="Bullets"/>
    <w:basedOn w:val="BodyText"/>
    <w:pPr>
      <w:numPr>
        <w:numId w:val="2"/>
      </w:numPr>
    </w:pPr>
    <w:rPr>
      <w:b w:val="0"/>
      <w:sz w:val="24"/>
      <w:lang w:val="en-US"/>
    </w:rPr>
  </w:style>
  <w:style w:type="table" w:styleId="TableGrid">
    <w:name w:val="Table Grid"/>
    <w:basedOn w:val="TableNormal"/>
    <w:uiPriority w:val="59"/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PageNumber">
    <w:name w:val="page number"/>
    <w:basedOn w:val="DefaultParagraphFon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E140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9E1406"/>
    <w:rPr>
      <w:rFonts w:ascii="Tahoma" w:hAnsi="Tahoma" w:cs="Tahoma"/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5934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2493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training@ctbto.org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ebi\Documents\Letter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3785BBBE29CB3428866EADC61314B54" ma:contentTypeVersion="13" ma:contentTypeDescription="Create a new document." ma:contentTypeScope="" ma:versionID="deeb93e25dd835661a89007c556474ae">
  <xsd:schema xmlns:xsd="http://www.w3.org/2001/XMLSchema" xmlns:xs="http://www.w3.org/2001/XMLSchema" xmlns:p="http://schemas.microsoft.com/office/2006/metadata/properties" xmlns:ns2="81b21d87-d68d-4322-bb77-28d60d1cefa8" xmlns:ns3="5f1e22a6-ca9d-4890-924e-baad6303257c" targetNamespace="http://schemas.microsoft.com/office/2006/metadata/properties" ma:root="true" ma:fieldsID="be3cbaac7d52edbd22c0762ca69138f2" ns2:_="" ns3:_="">
    <xsd:import namespace="81b21d87-d68d-4322-bb77-28d60d1cefa8"/>
    <xsd:import namespace="5f1e22a6-ca9d-4890-924e-baad6303257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b21d87-d68d-4322-bb77-28d60d1cefa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f9e8395b-6b03-452f-b821-0db5c680862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1e22a6-ca9d-4890-924e-baad6303257c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4f1fef81-9f27-40cf-a160-f3da1e258f27}" ma:internalName="TaxCatchAll" ma:showField="CatchAllData" ma:web="5f1e22a6-ca9d-4890-924e-baad6303257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f1e22a6-ca9d-4890-924e-baad6303257c" xsi:nil="true"/>
    <lcf76f155ced4ddcb4097134ff3c332f xmlns="81b21d87-d68d-4322-bb77-28d60d1cefa8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2F90A90-0F1C-4091-A0DA-BF40D0B7B8EE}"/>
</file>

<file path=customXml/itemProps2.xml><?xml version="1.0" encoding="utf-8"?>
<ds:datastoreItem xmlns:ds="http://schemas.openxmlformats.org/officeDocument/2006/customXml" ds:itemID="{BC961E25-C1F4-4BB1-80E7-A628EDBA52F9}">
  <ds:schemaRefs>
    <ds:schemaRef ds:uri="http://schemas.microsoft.com/office/2006/metadata/properties"/>
    <ds:schemaRef ds:uri="http://schemas.microsoft.com/office/infopath/2007/PartnerControls"/>
    <ds:schemaRef ds:uri="3665dcd2-3a45-4a60-8f96-2008dbe93279"/>
    <ds:schemaRef ds:uri="d9ad0a6e-13fc-4e59-b0b8-f0c3674f9195"/>
  </ds:schemaRefs>
</ds:datastoreItem>
</file>

<file path=customXml/itemProps3.xml><?xml version="1.0" encoding="utf-8"?>
<ds:datastoreItem xmlns:ds="http://schemas.openxmlformats.org/officeDocument/2006/customXml" ds:itemID="{25E5C28C-BBB3-4E44-8972-7394BF4493F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D2A4B23-16AF-4712-A4B5-FD8434E43F8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Letter</Template>
  <TotalTime>11</TotalTime>
  <Pages>3</Pages>
  <Words>561</Words>
  <Characters>3202</Characters>
  <Application>Microsoft Office Word</Application>
  <DocSecurity>0</DocSecurity>
  <Lines>26</Lines>
  <Paragraphs>7</Paragraphs>
  <ScaleCrop>false</ScaleCrop>
  <Company>United Nations - Vienna</Company>
  <LinksUpToDate>false</LinksUpToDate>
  <CharactersWithSpaces>3756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PREPARATORY COMMISSION FOR THE</dc:title>
  <dc:creator>ABIODUNP</dc:creator>
  <cp:lastModifiedBy>POPLAVSKIY Alexander</cp:lastModifiedBy>
  <cp:revision>15</cp:revision>
  <cp:lastPrinted>2016-11-21T15:24:00Z</cp:lastPrinted>
  <dcterms:created xsi:type="dcterms:W3CDTF">2025-11-18T22:18:00Z</dcterms:created>
  <dcterms:modified xsi:type="dcterms:W3CDTF">2026-07-18T08:24:00Z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0x01010003785BBBE29CB3428866EADC61314B54</vt:lpwstr>
  </property>
  <property fmtid="{D5CDD505-2E9C-101B-9397-08002B2CF9AE}" pid="3" name="MediaServiceImageTags">
    <vt:lpwstr/>
  </property>
</Properties>
</file>